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1143005"/>
    <w:bookmarkStart w:id="1" w:name="_Toc1163179"/>
    <w:bookmarkStart w:id="2" w:name="_Toc1318905"/>
    <w:bookmarkStart w:id="3" w:name="_Toc1396097"/>
    <w:bookmarkStart w:id="4" w:name="_Toc1399233"/>
    <w:p w14:paraId="38455A63" w14:textId="77777777" w:rsidR="005124B2" w:rsidRDefault="00112830">
      <w:pPr>
        <w:spacing w:after="0" w:line="240" w:lineRule="auto"/>
        <w:rPr>
          <w:rStyle w:val="Heading2Char"/>
        </w:rPr>
        <w:sectPr w:rsidR="005124B2" w:rsidSect="005124B2">
          <w:headerReference w:type="even" r:id="rId12"/>
          <w:headerReference w:type="default" r:id="rId13"/>
          <w:headerReference w:type="first" r:id="rId14"/>
          <w:type w:val="continuous"/>
          <w:pgSz w:w="12240" w:h="15840"/>
          <w:pgMar w:top="1267" w:right="720" w:bottom="1080" w:left="720" w:header="720" w:footer="720" w:gutter="0"/>
          <w:cols w:space="720"/>
          <w:titlePg/>
          <w:docGrid w:linePitch="360"/>
          <w15:footnoteColumns w:val="1"/>
        </w:sectPr>
      </w:pPr>
      <w:r>
        <w:rPr>
          <w:noProof/>
        </w:rPr>
        <mc:AlternateContent>
          <mc:Choice Requires="wpg">
            <w:drawing>
              <wp:anchor distT="0" distB="0" distL="114300" distR="114300" simplePos="0" relativeHeight="251850752" behindDoc="0" locked="1" layoutInCell="1" allowOverlap="1" wp14:anchorId="6AEA8080" wp14:editId="392C6D32">
                <wp:simplePos x="0" y="0"/>
                <wp:positionH relativeFrom="column">
                  <wp:posOffset>0</wp:posOffset>
                </wp:positionH>
                <wp:positionV relativeFrom="page">
                  <wp:posOffset>347345</wp:posOffset>
                </wp:positionV>
                <wp:extent cx="3877056" cy="722376"/>
                <wp:effectExtent l="0" t="0" r="0" b="0"/>
                <wp:wrapNone/>
                <wp:docPr id="13" name="Group 13"/>
                <wp:cNvGraphicFramePr/>
                <a:graphic xmlns:a="http://schemas.openxmlformats.org/drawingml/2006/main">
                  <a:graphicData uri="http://schemas.microsoft.com/office/word/2010/wordprocessingGroup">
                    <wpg:wgp>
                      <wpg:cNvGrpSpPr/>
                      <wpg:grpSpPr>
                        <a:xfrm>
                          <a:off x="0" y="0"/>
                          <a:ext cx="3877056" cy="722376"/>
                          <a:chOff x="0" y="0"/>
                          <a:chExt cx="3873500" cy="725170"/>
                        </a:xfrm>
                      </wpg:grpSpPr>
                      <pic:pic xmlns:pic="http://schemas.openxmlformats.org/drawingml/2006/picture">
                        <pic:nvPicPr>
                          <pic:cNvPr id="12" name="Picture 12"/>
                          <pic:cNvPicPr>
                            <a:picLocks noChangeAspect="1"/>
                          </pic:cNvPicPr>
                        </pic:nvPicPr>
                        <pic:blipFill rotWithShape="1">
                          <a:blip r:embed="rId15" cstate="print">
                            <a:extLst>
                              <a:ext uri="{28A0092B-C50C-407E-A947-70E740481C1C}">
                                <a14:useLocalDpi xmlns:a14="http://schemas.microsoft.com/office/drawing/2010/main" val="0"/>
                              </a:ext>
                            </a:extLst>
                          </a:blip>
                          <a:srcRect r="68227"/>
                          <a:stretch/>
                        </pic:blipFill>
                        <pic:spPr bwMode="auto">
                          <a:xfrm>
                            <a:off x="0" y="0"/>
                            <a:ext cx="1892300" cy="7251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33905" r="34322"/>
                          <a:stretch/>
                        </pic:blipFill>
                        <pic:spPr bwMode="auto">
                          <a:xfrm>
                            <a:off x="1981200" y="0"/>
                            <a:ext cx="1892300" cy="7251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F9C6E35" id="Group 13" o:spid="_x0000_s1026" style="position:absolute;margin-left:0;margin-top:27.35pt;width:305.3pt;height:56.9pt;z-index:251850752;mso-position-vertical-relative:page;mso-width-relative:margin;mso-height-relative:margin" coordsize="38735,7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">
                <v:shape id="Picture 12" o:spid="_x0000_s1027" type="#_x0000_t75" style="position:absolute;width:1892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">
                  <v:imagedata r:id="rId16" o:title="" cropright="44713f"/>
                </v:shape>
                <v:shape id="Picture 5" o:spid="_x0000_s1028" type="#_x0000_t75" style="position:absolute;left:19812;width:18923;height:7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">
                  <v:imagedata r:id="rId16" o:title="" cropleft="22220f" cropright="22493f"/>
                </v:shape>
                <w10:wrap anchory="page"/>
                <w10:anchorlock/>
              </v:group>
            </w:pict>
          </mc:Fallback>
        </mc:AlternateContent>
      </w:r>
    </w:p>
    <w:p w14:paraId="57A96A7F" w14:textId="77777777" w:rsidR="005124B2" w:rsidRDefault="005124B2" w:rsidP="001E6D8E">
      <w:pPr>
        <w:rPr>
          <w:rStyle w:val="Heading2Char"/>
        </w:rPr>
      </w:pPr>
    </w:p>
    <w:p w14:paraId="19675E82" w14:textId="77777777" w:rsidR="005124B2" w:rsidRDefault="005124B2" w:rsidP="001E6D8E">
      <w:pPr>
        <w:rPr>
          <w:rStyle w:val="Heading2Char"/>
        </w:rPr>
      </w:pPr>
    </w:p>
    <w:p w14:paraId="2DA168EF" w14:textId="77777777" w:rsidR="005124B2" w:rsidRDefault="005124B2" w:rsidP="001E6D8E">
      <w:pPr>
        <w:rPr>
          <w:rStyle w:val="Heading2Char"/>
        </w:rPr>
      </w:pPr>
    </w:p>
    <w:p w14:paraId="24436C26" w14:textId="77777777" w:rsidR="005124B2" w:rsidRDefault="005124B2" w:rsidP="001E6D8E">
      <w:pPr>
        <w:rPr>
          <w:rStyle w:val="Heading2Char"/>
        </w:rPr>
      </w:pPr>
    </w:p>
    <w:p w14:paraId="4998A0AE" w14:textId="77777777" w:rsidR="005124B2" w:rsidRDefault="005124B2" w:rsidP="001E6D8E">
      <w:pPr>
        <w:rPr>
          <w:rStyle w:val="Heading2Char"/>
        </w:rPr>
      </w:pPr>
    </w:p>
    <w:p w14:paraId="7F5919DC" w14:textId="77777777" w:rsidR="005124B2" w:rsidRDefault="005124B2" w:rsidP="001E6D8E">
      <w:pPr>
        <w:rPr>
          <w:rStyle w:val="Heading2Char"/>
        </w:rPr>
        <w:sectPr w:rsidR="005124B2" w:rsidSect="005124B2">
          <w:type w:val="continuous"/>
          <w:pgSz w:w="12240" w:h="15840"/>
          <w:pgMar w:top="1267" w:right="720" w:bottom="1080" w:left="720" w:header="720" w:footer="720" w:gutter="0"/>
          <w:cols w:space="720"/>
          <w:titlePg/>
          <w:docGrid w:linePitch="360"/>
          <w15:footnoteColumns w:val="1"/>
        </w:sectPr>
      </w:pPr>
    </w:p>
    <w:p w14:paraId="18420748" w14:textId="77777777" w:rsidR="005124B2" w:rsidRDefault="005124B2" w:rsidP="001E6D8E">
      <w:pPr>
        <w:rPr>
          <w:rStyle w:val="Heading2Char"/>
        </w:rPr>
      </w:pPr>
    </w:p>
    <w:p w14:paraId="381E2076" w14:textId="77777777" w:rsidR="00682145" w:rsidRDefault="00682145" w:rsidP="001E6D8E">
      <w:pPr>
        <w:rPr>
          <w:rStyle w:val="Heading2Char"/>
        </w:rPr>
      </w:pPr>
    </w:p>
    <w:p w14:paraId="76D01765" w14:textId="77777777" w:rsidR="00682145" w:rsidRDefault="00682145">
      <w:pPr>
        <w:spacing w:after="0" w:line="240" w:lineRule="auto"/>
        <w:rPr>
          <w:rStyle w:val="Heading2Char"/>
        </w:rPr>
        <w:sectPr w:rsidR="00682145" w:rsidSect="005124B2">
          <w:type w:val="continuous"/>
          <w:pgSz w:w="12240" w:h="15840"/>
          <w:pgMar w:top="1267" w:right="720" w:bottom="1080" w:left="720" w:header="720" w:footer="720" w:gutter="0"/>
          <w:cols w:space="720"/>
          <w:titlePg/>
          <w:docGrid w:linePitch="360"/>
          <w15:footnoteColumns w:val="1"/>
        </w:sectPr>
      </w:pPr>
    </w:p>
    <w:p w14:paraId="281E774D" w14:textId="02B17367" w:rsidR="001351FA" w:rsidRPr="00DE394E" w:rsidRDefault="000655B5">
      <w:pPr>
        <w:spacing w:after="0" w:line="240" w:lineRule="auto"/>
        <w:rPr>
          <w:rStyle w:val="Heading2Char"/>
        </w:rPr>
      </w:pPr>
      <w:r w:rsidRPr="00DE394E">
        <w:rPr>
          <w:rStyle w:val="Heading2Char"/>
          <w:noProof/>
        </w:rPr>
        <mc:AlternateContent>
          <mc:Choice Requires="wps">
            <w:drawing>
              <wp:anchor distT="0" distB="182880" distL="114300" distR="114300" simplePos="0" relativeHeight="251848704" behindDoc="1" locked="1" layoutInCell="1" allowOverlap="1" wp14:anchorId="048BC74E" wp14:editId="7865EE74">
                <wp:simplePos x="0" y="0"/>
                <wp:positionH relativeFrom="page">
                  <wp:posOffset>457200</wp:posOffset>
                </wp:positionH>
                <wp:positionV relativeFrom="page">
                  <wp:posOffset>1181735</wp:posOffset>
                </wp:positionV>
                <wp:extent cx="6858000" cy="1362075"/>
                <wp:effectExtent l="0" t="0" r="0" b="0"/>
                <wp:wrapNone/>
                <wp:docPr id="52" name="Rectangle 52"/>
                <wp:cNvGraphicFramePr/>
                <a:graphic xmlns:a="http://schemas.openxmlformats.org/drawingml/2006/main">
                  <a:graphicData uri="http://schemas.microsoft.com/office/word/2010/wordprocessingShape">
                    <wps:wsp>
                      <wps:cNvSpPr/>
                      <wps:spPr>
                        <a:xfrm>
                          <a:off x="0" y="0"/>
                          <a:ext cx="6858000" cy="1362075"/>
                        </a:xfrm>
                        <a:prstGeom prst="rect">
                          <a:avLst/>
                        </a:prstGeom>
                        <a:solidFill>
                          <a:srgbClr val="A7C6ED">
                            <a:alpha val="66000"/>
                          </a:srgbClr>
                        </a:solidFill>
                        <a:ln w="12700" cap="flat" cmpd="sng" algn="ctr">
                          <a:noFill/>
                          <a:prstDash val="solid"/>
                          <a:miter lim="800000"/>
                        </a:ln>
                        <a:effectLst/>
                      </wps:spPr>
                      <wps:txbx>
                        <w:txbxContent>
                          <w:p w14:paraId="42561751" w14:textId="562EAAE7" w:rsidR="000655B5" w:rsidRPr="00597E86" w:rsidRDefault="00597E86" w:rsidP="00597E86">
                            <w:pPr>
                              <w:pStyle w:val="BriefTitle"/>
                              <w:rPr>
                                <w:sz w:val="50"/>
                                <w:szCs w:val="50"/>
                              </w:rPr>
                            </w:pPr>
                            <w:r w:rsidRPr="00597E86">
                              <w:rPr>
                                <w:sz w:val="50"/>
                                <w:szCs w:val="50"/>
                              </w:rPr>
                              <w:t>Solving Human Resources for Health Efficiency Challenges</w:t>
                            </w:r>
                            <w:r w:rsidR="00200B01">
                              <w:rPr>
                                <w:sz w:val="50"/>
                                <w:szCs w:val="50"/>
                              </w:rPr>
                              <w:t xml:space="preserve"> </w:t>
                            </w:r>
                            <w:r w:rsidRPr="00597E86">
                              <w:rPr>
                                <w:sz w:val="50"/>
                                <w:szCs w:val="50"/>
                              </w:rPr>
                              <w:t>by Using the HRH Optimization Tool for Primary Health Care (HOT4PHC)</w:t>
                            </w:r>
                            <w:r w:rsidR="000655B5" w:rsidRPr="00597E86">
                              <w:rPr>
                                <w:sz w:val="50"/>
                                <w:szCs w:val="50"/>
                              </w:rPr>
                              <w:t xml:space="preserve"> </w:t>
                            </w:r>
                          </w:p>
                          <w:p w14:paraId="747D2F32" w14:textId="77777777" w:rsidR="000655B5" w:rsidRPr="00597E86" w:rsidRDefault="000655B5" w:rsidP="00597E86">
                            <w:pPr>
                              <w:pStyle w:val="TableText"/>
                              <w:rPr>
                                <w:sz w:val="50"/>
                                <w:szCs w:val="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BC74E" id="Rectangle 52" o:spid="_x0000_s1026" style="position:absolute;margin-left:36pt;margin-top:93.05pt;width:540pt;height:107.25pt;z-index:-251467776;visibility:visible;mso-wrap-style:square;mso-width-percent:0;mso-height-percent:0;mso-wrap-distance-left:9pt;mso-wrap-distance-top:0;mso-wrap-distance-right:9pt;mso-wrap-distance-bottom:14.4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" fillcolor="#a7c6ed" stroked="f" strokeweight="1pt">
                <v:fill opacity="43176f"/>
                <v:textbox>
                  <w:txbxContent>
                    <w:p w14:paraId="42561751" w14:textId="562EAAE7" w:rsidR="000655B5" w:rsidRPr="00597E86" w:rsidRDefault="00597E86" w:rsidP="00597E86">
                      <w:pPr>
                        <w:pStyle w:val="BriefTitle"/>
                        <w:rPr>
                          <w:sz w:val="50"/>
                          <w:szCs w:val="50"/>
                        </w:rPr>
                      </w:pPr>
                      <w:r w:rsidRPr="00597E86">
                        <w:rPr>
                          <w:sz w:val="50"/>
                          <w:szCs w:val="50"/>
                        </w:rPr>
                        <w:t>Solving Human Resources for Health Efficiency Challenges</w:t>
                      </w:r>
                      <w:r w:rsidR="00200B01">
                        <w:rPr>
                          <w:sz w:val="50"/>
                          <w:szCs w:val="50"/>
                        </w:rPr>
                        <w:t xml:space="preserve"> </w:t>
                      </w:r>
                      <w:r w:rsidRPr="00597E86">
                        <w:rPr>
                          <w:sz w:val="50"/>
                          <w:szCs w:val="50"/>
                        </w:rPr>
                        <w:t>by Using the HRH Optimization Tool for Primary Health Care (HOT4PHC)</w:t>
                      </w:r>
                      <w:r w:rsidR="000655B5" w:rsidRPr="00597E86">
                        <w:rPr>
                          <w:sz w:val="50"/>
                          <w:szCs w:val="50"/>
                        </w:rPr>
                        <w:t xml:space="preserve"> </w:t>
                      </w:r>
                    </w:p>
                    <w:p w14:paraId="747D2F32" w14:textId="77777777" w:rsidR="000655B5" w:rsidRPr="00597E86" w:rsidRDefault="000655B5" w:rsidP="00597E86">
                      <w:pPr>
                        <w:pStyle w:val="TableText"/>
                        <w:rPr>
                          <w:sz w:val="50"/>
                          <w:szCs w:val="50"/>
                        </w:rPr>
                      </w:pPr>
                    </w:p>
                  </w:txbxContent>
                </v:textbox>
                <w10:wrap anchorx="page" anchory="page"/>
                <w10:anchorlock/>
              </v:rect>
            </w:pict>
          </mc:Fallback>
        </mc:AlternateContent>
      </w:r>
      <w:r w:rsidR="00E24AF5">
        <w:rPr>
          <w:rStyle w:val="Heading2Char"/>
        </w:rPr>
        <w:t>Introduction</w:t>
      </w:r>
    </w:p>
    <w:p w14:paraId="1BE3F1B4" w14:textId="77777777" w:rsidR="00E24AF5" w:rsidRDefault="00E24AF5" w:rsidP="00E24AF5">
      <w:r w:rsidRPr="009C467E">
        <w:t xml:space="preserve">Providing client-centered </w:t>
      </w:r>
      <w:r>
        <w:t>primary health</w:t>
      </w:r>
      <w:r w:rsidRPr="009C467E">
        <w:t xml:space="preserve"> care </w:t>
      </w:r>
      <w:r>
        <w:t xml:space="preserve">(PHC) </w:t>
      </w:r>
      <w:r w:rsidRPr="009C467E">
        <w:t xml:space="preserve">requires a strong, well-managed health workforce. In order to deliver effective </w:t>
      </w:r>
      <w:r>
        <w:t>healthcare</w:t>
      </w:r>
      <w:r w:rsidRPr="009C467E">
        <w:t xml:space="preserve">—as well as to maintain essential </w:t>
      </w:r>
      <w:r>
        <w:t>primary care</w:t>
      </w:r>
      <w:r w:rsidRPr="009C467E">
        <w:t xml:space="preserve"> services during public health emergencies—it is important for health facilities, </w:t>
      </w:r>
      <w:r>
        <w:t xml:space="preserve">national </w:t>
      </w:r>
      <w:r w:rsidRPr="009C467E">
        <w:t xml:space="preserve">Human Resources for Health </w:t>
      </w:r>
      <w:r>
        <w:t>(HRH)</w:t>
      </w:r>
      <w:r w:rsidRPr="009C467E">
        <w:t xml:space="preserve">, and implementing partners to use </w:t>
      </w:r>
      <w:r>
        <w:t xml:space="preserve">HRH </w:t>
      </w:r>
      <w:r w:rsidRPr="009C467E">
        <w:t>data to determine how to best configure their health workforce and service</w:t>
      </w:r>
      <w:r>
        <w:t>s</w:t>
      </w:r>
      <w:r w:rsidRPr="009C467E">
        <w:t xml:space="preserve">. </w:t>
      </w:r>
      <w:r>
        <w:t>With funding from USAID, the Human Resources for Health in 2030 program (HRH2030) team created the HRH optimization tool</w:t>
      </w:r>
      <w:r w:rsidRPr="008C0401">
        <w:t xml:space="preserve"> for </w:t>
      </w:r>
      <w:r>
        <w:t>primary health care (HOT4PHC)</w:t>
      </w:r>
      <w:r>
        <w:rPr>
          <w:rStyle w:val="FootnoteReference"/>
          <w:rFonts w:eastAsia="Calibri"/>
        </w:rPr>
        <w:footnoteReference w:id="1"/>
      </w:r>
      <w:r>
        <w:t xml:space="preserve"> to increase health workforce efficiencies by identifying and addressing HRH bottlenecks at frontline health facilities. HOT4PHC supports </w:t>
      </w:r>
      <w:r w:rsidRPr="00AC4797">
        <w:t>comprehensive planning</w:t>
      </w:r>
      <w:r>
        <w:t xml:space="preserve"> and management of a more adaptive and diverse health workforce for achieving universal health coverage.</w:t>
      </w:r>
    </w:p>
    <w:p w14:paraId="5D0CE867" w14:textId="77777777" w:rsidR="00E24AF5" w:rsidRDefault="00E24AF5" w:rsidP="00E24AF5">
      <w:r>
        <w:t xml:space="preserve">HOT4PHC helps improve workforce efficiencies by (1) identifying HRH imbalances within and across health facilities, (2) promoting patient-centered services through task-sharing and expanding service delivery beyond facility walls; (3) strengthening community engagement and health systems support functions; (4) configuring the health workforce in response to a public health emergency such as the COVID-19 pandemic; and (5) scaling up HIV antiretroviral therapy (ART) and tuberculosis control services and integrating them into PHC. The results from HOT4PHC benefit stakeholders at all levels in the health sector. The tool helps national and regional HRH planners and managers budget for addressing HRH shortages, revise guidelines for community-based service delivery, budget realistically for systems support such as supervision, or adjust job descriptions to allow for greater task-sharing. HOT4PHC results support district health management teams in identifying gaps and balancing its health </w:t>
      </w:r>
      <w:r>
        <w:t>workforce geographically, strengthening task-sharing and community-based service delivery and community engagement, and budget for additional staff in decentralized settings. At health facility level, HOT4PHC shows clinic managers whether its healthcare workers (HCW) are sufficient and have the right skills set for coping with the patient volume, how its coverage for critical services compares to national benchmarks, and what would be its HRH requirements and costs for scaling up and differentiating service delivery.</w:t>
      </w:r>
    </w:p>
    <w:p w14:paraId="558663AF" w14:textId="77777777" w:rsidR="00E24AF5" w:rsidRDefault="00E24AF5" w:rsidP="00E24AF5">
      <w:r>
        <w:t xml:space="preserve">The application of HOT4PHC is led by local teams involving key stakeholders at service provider and administrative levels. It is an iterative process that fosters learning by providing new insights into a country’s health workforce, its efficiency challenges and solutions. The tool was tested in the Dioila district of Mali in November 2020. The data collection was entirely conducted by a local team of HRH experts and healthcare providers in Mali. Its data are used to illustrate the HRH efficiency cases in this document. These cases and solutions are for learning purposes only and are not meant to reflect actual health systems performance or be applicable in Mali. </w:t>
      </w:r>
    </w:p>
    <w:p w14:paraId="6C9F434A" w14:textId="77777777" w:rsidR="00052DD0" w:rsidRDefault="00052DD0" w:rsidP="000655B5">
      <w:r w:rsidRPr="00B767CB">
        <w:t xml:space="preserve">This guide is not a step-by-step manual for how to use the tool and is instead designed to provide examples and suggestions on how decision makers may leverage the </w:t>
      </w:r>
      <w:r>
        <w:t>HOT4PHC</w:t>
      </w:r>
      <w:r w:rsidRPr="00B767CB">
        <w:t xml:space="preserve"> to identify </w:t>
      </w:r>
      <w:r>
        <w:t>solution to an in</w:t>
      </w:r>
      <w:r w:rsidRPr="00B767CB">
        <w:t>efficient</w:t>
      </w:r>
      <w:r>
        <w:t xml:space="preserve"> employment of the health workforce</w:t>
      </w:r>
      <w:r w:rsidRPr="00B767CB">
        <w:t>. For specific steps and directions on how to interact with the tool there are guides available from the</w:t>
      </w:r>
      <w:r>
        <w:t xml:space="preserve"> HRH2030</w:t>
      </w:r>
      <w:r w:rsidRPr="00B767CB">
        <w:t xml:space="preserve"> </w:t>
      </w:r>
      <w:hyperlink r:id="rId17" w:history="1">
        <w:r w:rsidRPr="00B767CB">
          <w:rPr>
            <w:rStyle w:val="Hyperlink"/>
            <w:rFonts w:eastAsia="Calibri" w:cs="Times New Roman"/>
          </w:rPr>
          <w:t>website</w:t>
        </w:r>
      </w:hyperlink>
      <w:r w:rsidRPr="00B767CB">
        <w:t>.</w:t>
      </w:r>
      <w:r>
        <w:rPr>
          <w:rStyle w:val="FootnoteReference"/>
          <w:rFonts w:eastAsia="Calibri"/>
        </w:rPr>
        <w:footnoteReference w:id="2"/>
      </w:r>
    </w:p>
    <w:p w14:paraId="5E924CC6" w14:textId="77777777" w:rsidR="00052DD0" w:rsidRDefault="00052DD0" w:rsidP="000655B5"/>
    <w:p w14:paraId="33B8452B" w14:textId="21D2E8E5" w:rsidR="00052DD0" w:rsidRDefault="00C67DF5" w:rsidP="00C67DF5">
      <w:pPr>
        <w:pStyle w:val="Heading2"/>
      </w:pPr>
      <w:r>
        <w:lastRenderedPageBreak/>
        <w:t>PHC Service and HRH Data from Dioila Dis</w:t>
      </w:r>
      <w:r w:rsidR="000A29EE">
        <w:t>trict</w:t>
      </w:r>
    </w:p>
    <w:p w14:paraId="6E13215C" w14:textId="263504C6" w:rsidR="00052DD0" w:rsidRDefault="00AE34C4" w:rsidP="000655B5">
      <w:r>
        <w:rPr>
          <w:noProof/>
        </w:rPr>
        <mc:AlternateContent>
          <mc:Choice Requires="wpg">
            <w:drawing>
              <wp:anchor distT="0" distB="118745" distL="114300" distR="114300" simplePos="0" relativeHeight="251856896" behindDoc="0" locked="0" layoutInCell="1" allowOverlap="1" wp14:anchorId="64B48E4C" wp14:editId="24A8D80C">
                <wp:simplePos x="0" y="0"/>
                <wp:positionH relativeFrom="column">
                  <wp:posOffset>3752850</wp:posOffset>
                </wp:positionH>
                <wp:positionV relativeFrom="page">
                  <wp:posOffset>1739900</wp:posOffset>
                </wp:positionV>
                <wp:extent cx="3269615" cy="1901825"/>
                <wp:effectExtent l="0" t="0" r="6985" b="3175"/>
                <wp:wrapSquare wrapText="bothSides"/>
                <wp:docPr id="10" name="Group 10"/>
                <wp:cNvGraphicFramePr/>
                <a:graphic xmlns:a="http://schemas.openxmlformats.org/drawingml/2006/main">
                  <a:graphicData uri="http://schemas.microsoft.com/office/word/2010/wordprocessingGroup">
                    <wpg:wgp>
                      <wpg:cNvGrpSpPr/>
                      <wpg:grpSpPr>
                        <a:xfrm>
                          <a:off x="0" y="0"/>
                          <a:ext cx="3269615" cy="1901825"/>
                          <a:chOff x="7956" y="-268363"/>
                          <a:chExt cx="3271113" cy="1904955"/>
                        </a:xfrm>
                      </wpg:grpSpPr>
                      <wps:wsp>
                        <wps:cNvPr id="11" name="Text Box 2"/>
                        <wps:cNvSpPr txBox="1">
                          <a:spLocks noChangeArrowheads="1"/>
                        </wps:cNvSpPr>
                        <wps:spPr bwMode="auto">
                          <a:xfrm>
                            <a:off x="7956" y="48582"/>
                            <a:ext cx="3254339" cy="1588010"/>
                          </a:xfrm>
                          <a:prstGeom prst="rect">
                            <a:avLst/>
                          </a:prstGeom>
                          <a:solidFill>
                            <a:schemeClr val="bg1">
                              <a:lumMod val="95000"/>
                            </a:schemeClr>
                          </a:solidFill>
                          <a:ln w="9525">
                            <a:noFill/>
                            <a:miter lim="800000"/>
                            <a:headEnd/>
                            <a:tailEnd/>
                          </a:ln>
                        </wps:spPr>
                        <wps:txbx>
                          <w:txbxContent>
                            <w:p w14:paraId="13A8A864"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1. Client Volume</w:t>
                              </w:r>
                            </w:p>
                            <w:p w14:paraId="4850C85D"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3. Service Providers</w:t>
                              </w:r>
                            </w:p>
                            <w:p w14:paraId="5E236EED"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4.a&amp;b Task Assignment (TA-Facility &amp; TA-Community)</w:t>
                              </w:r>
                            </w:p>
                            <w:p w14:paraId="10635D75"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5. Community &amp; Support</w:t>
                              </w:r>
                            </w:p>
                            <w:p w14:paraId="4F04FF6F"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7030A0"/>
                                  <w:szCs w:val="18"/>
                                </w:rPr>
                              </w:pPr>
                              <w:r w:rsidRPr="00724B3B">
                                <w:rPr>
                                  <w:b/>
                                  <w:bCs/>
                                  <w:i/>
                                  <w:iCs/>
                                  <w:color w:val="7030A0"/>
                                  <w:szCs w:val="18"/>
                                </w:rPr>
                                <w:t>DASHBOARD (comparison of HRH scenarios)</w:t>
                              </w:r>
                            </w:p>
                          </w:txbxContent>
                        </wps:txbx>
                        <wps:bodyPr rot="0" vert="horz" wrap="square" lIns="91440" tIns="45720" rIns="91440" bIns="45720" anchor="t" anchorCtr="0">
                          <a:spAutoFit/>
                        </wps:bodyPr>
                      </wps:wsp>
                      <wps:wsp>
                        <wps:cNvPr id="14" name="Text Box 14"/>
                        <wps:cNvSpPr txBox="1"/>
                        <wps:spPr>
                          <a:xfrm>
                            <a:off x="40599" y="-268363"/>
                            <a:ext cx="3238470" cy="379314"/>
                          </a:xfrm>
                          <a:prstGeom prst="rect">
                            <a:avLst/>
                          </a:prstGeom>
                          <a:noFill/>
                          <a:ln>
                            <a:noFill/>
                          </a:ln>
                        </wps:spPr>
                        <wps:txbx>
                          <w:txbxContent>
                            <w:p w14:paraId="535D290A" w14:textId="778A298D" w:rsidR="005F40B0" w:rsidRPr="000C1D85" w:rsidRDefault="005F40B0" w:rsidP="00B665A7">
                              <w:pPr>
                                <w:pStyle w:val="FigTableNumber"/>
                                <w:spacing w:before="0" w:line="360" w:lineRule="auto"/>
                                <w:rPr>
                                  <w:rFonts w:eastAsia="Calibri"/>
                                  <w:noProof/>
                                </w:rPr>
                              </w:pPr>
                              <w:bookmarkStart w:id="5" w:name="_Ref61606205"/>
                              <w:bookmarkStart w:id="6" w:name="_Ref61607622"/>
                              <w:r>
                                <w:t xml:space="preserve">Figure </w:t>
                              </w:r>
                              <w:bookmarkEnd w:id="5"/>
                              <w:bookmarkEnd w:id="6"/>
                              <w:r w:rsidR="001D4A8A">
                                <w:t>2</w:t>
                              </w:r>
                              <w:r>
                                <w:t>. Tool Tabs for Viewing/Editing Data (colors match the tool tabs)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4B48E4C" id="Group 10" o:spid="_x0000_s1027" style="position:absolute;margin-left:295.5pt;margin-top:137pt;width:257.45pt;height:149.75pt;z-index:251856896;mso-wrap-distance-bottom:9.35pt;mso-position-vertical-relative:page;mso-width-relative:margin;mso-height-relative:margin" coordorigin="79,-2683" coordsize="32711,19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">
                <v:shapetype id="_x0000_t202" coordsize="21600,21600" o:spt="202" path="m,l,21600r21600,l21600,xe">
                  <v:stroke joinstyle="miter"/>
                  <v:path gradientshapeok="t" o:connecttype="rect"/>
                </v:shapetype>
                <v:shape id="_x0000_s1028" type="#_x0000_t202" style="position:absolute;left:79;top:485;width:32543;height:1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" fillcolor="#f2f2f2 [3052]" stroked="f">
                  <v:textbox style="mso-fit-shape-to-text:t">
                    <w:txbxContent>
                      <w:p w14:paraId="13A8A864"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1. Client Volume</w:t>
                        </w:r>
                      </w:p>
                      <w:p w14:paraId="4850C85D"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3. Service Providers</w:t>
                        </w:r>
                      </w:p>
                      <w:p w14:paraId="5E236EED"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4.a&amp;b Task Assignment (TA-Facility &amp; TA-Community)</w:t>
                        </w:r>
                      </w:p>
                      <w:p w14:paraId="10635D75"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C00000"/>
                            <w:szCs w:val="18"/>
                          </w:rPr>
                        </w:pPr>
                        <w:r w:rsidRPr="00724B3B">
                          <w:rPr>
                            <w:b/>
                            <w:bCs/>
                            <w:i/>
                            <w:iCs/>
                            <w:color w:val="C00000"/>
                            <w:szCs w:val="18"/>
                          </w:rPr>
                          <w:t>5. Community &amp; Support</w:t>
                        </w:r>
                      </w:p>
                      <w:p w14:paraId="4F04FF6F" w14:textId="77777777" w:rsidR="005F40B0" w:rsidRPr="00724B3B" w:rsidRDefault="005F40B0" w:rsidP="005F40B0">
                        <w:pPr>
                          <w:pBdr>
                            <w:top w:val="single" w:sz="24" w:space="8" w:color="767171" w:themeColor="background2" w:themeShade="80"/>
                            <w:bottom w:val="single" w:sz="24" w:space="8" w:color="767171" w:themeColor="background2" w:themeShade="80"/>
                          </w:pBdr>
                          <w:rPr>
                            <w:b/>
                            <w:bCs/>
                            <w:i/>
                            <w:iCs/>
                            <w:color w:val="7030A0"/>
                            <w:szCs w:val="18"/>
                          </w:rPr>
                        </w:pPr>
                        <w:r w:rsidRPr="00724B3B">
                          <w:rPr>
                            <w:b/>
                            <w:bCs/>
                            <w:i/>
                            <w:iCs/>
                            <w:color w:val="7030A0"/>
                            <w:szCs w:val="18"/>
                          </w:rPr>
                          <w:t>DASHBOARD (comparison of HRH scenarios)</w:t>
                        </w:r>
                      </w:p>
                    </w:txbxContent>
                  </v:textbox>
                </v:shape>
                <v:shape id="Text Box 14" o:spid="_x0000_s1029" type="#_x0000_t202" style="position:absolute;left:405;top:-2683;width:32385;height:3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535D290A" w14:textId="778A298D" w:rsidR="005F40B0" w:rsidRPr="000C1D85" w:rsidRDefault="005F40B0" w:rsidP="00B665A7">
                        <w:pPr>
                          <w:pStyle w:val="FigTableNumber"/>
                          <w:spacing w:before="0" w:line="360" w:lineRule="auto"/>
                          <w:rPr>
                            <w:rFonts w:eastAsia="Calibri"/>
                            <w:noProof/>
                          </w:rPr>
                        </w:pPr>
                        <w:bookmarkStart w:id="7" w:name="_Ref61606205"/>
                        <w:bookmarkStart w:id="8" w:name="_Ref61607622"/>
                        <w:r>
                          <w:t xml:space="preserve">Figure </w:t>
                        </w:r>
                        <w:bookmarkEnd w:id="7"/>
                        <w:bookmarkEnd w:id="8"/>
                        <w:r w:rsidR="001D4A8A">
                          <w:t>2</w:t>
                        </w:r>
                        <w:r>
                          <w:t>. Tool Tabs for Viewing/Editing Data (colors match the tool tabs)</w:t>
                        </w:r>
                      </w:p>
                    </w:txbxContent>
                  </v:textbox>
                </v:shape>
                <w10:wrap type="square" anchory="page"/>
              </v:group>
            </w:pict>
          </mc:Fallback>
        </mc:AlternateContent>
      </w:r>
      <w:r w:rsidR="009900F0">
        <w:rPr>
          <w:noProof/>
        </w:rPr>
        <mc:AlternateContent>
          <mc:Choice Requires="wpg">
            <w:drawing>
              <wp:anchor distT="118745" distB="118745" distL="114300" distR="114300" simplePos="0" relativeHeight="251923456" behindDoc="0" locked="0" layoutInCell="1" allowOverlap="1" wp14:anchorId="776753B2" wp14:editId="50317360">
                <wp:simplePos x="0" y="0"/>
                <wp:positionH relativeFrom="margin">
                  <wp:posOffset>-74428</wp:posOffset>
                </wp:positionH>
                <wp:positionV relativeFrom="paragraph">
                  <wp:posOffset>3831251</wp:posOffset>
                </wp:positionV>
                <wp:extent cx="3447288" cy="4251960"/>
                <wp:effectExtent l="0" t="0" r="1270" b="0"/>
                <wp:wrapSquare wrapText="bothSides"/>
                <wp:docPr id="7" name="Group 7"/>
                <wp:cNvGraphicFramePr/>
                <a:graphic xmlns:a="http://schemas.openxmlformats.org/drawingml/2006/main">
                  <a:graphicData uri="http://schemas.microsoft.com/office/word/2010/wordprocessingGroup">
                    <wpg:wgp>
                      <wpg:cNvGrpSpPr/>
                      <wpg:grpSpPr>
                        <a:xfrm>
                          <a:off x="0" y="0"/>
                          <a:ext cx="3447288" cy="4251960"/>
                          <a:chOff x="-55010" y="-159847"/>
                          <a:chExt cx="3421983" cy="3975953"/>
                        </a:xfrm>
                      </wpg:grpSpPr>
                      <wps:wsp>
                        <wps:cNvPr id="8" name="Text Box 2"/>
                        <wps:cNvSpPr txBox="1">
                          <a:spLocks noChangeArrowheads="1"/>
                        </wps:cNvSpPr>
                        <wps:spPr bwMode="auto">
                          <a:xfrm>
                            <a:off x="-55010" y="-41"/>
                            <a:ext cx="3421983" cy="3816147"/>
                          </a:xfrm>
                          <a:prstGeom prst="rect">
                            <a:avLst/>
                          </a:prstGeom>
                          <a:solidFill>
                            <a:srgbClr val="FFFFFF"/>
                          </a:solidFill>
                          <a:ln w="9525">
                            <a:noFill/>
                            <a:miter lim="800000"/>
                            <a:headEnd/>
                            <a:tailEnd/>
                          </a:ln>
                        </wps:spPr>
                        <wps:txbx>
                          <w:txbxContent>
                            <w:tbl>
                              <w:tblPr>
                                <w:tblW w:w="5025" w:type="dxa"/>
                                <w:tblLook w:val="04A0" w:firstRow="1" w:lastRow="0" w:firstColumn="1" w:lastColumn="0" w:noHBand="0" w:noVBand="1"/>
                              </w:tblPr>
                              <w:tblGrid>
                                <w:gridCol w:w="3495"/>
                                <w:gridCol w:w="1530"/>
                              </w:tblGrid>
                              <w:tr w:rsidR="009900F0" w:rsidRPr="0014075B" w14:paraId="08D2831D" w14:textId="77777777" w:rsidTr="009900F0">
                                <w:trPr>
                                  <w:trHeight w:val="453"/>
                                </w:trPr>
                                <w:tc>
                                  <w:tcPr>
                                    <w:tcW w:w="3495" w:type="dxa"/>
                                    <w:tcBorders>
                                      <w:top w:val="nil"/>
                                      <w:left w:val="single" w:sz="12" w:space="0" w:color="205493"/>
                                      <w:bottom w:val="single" w:sz="12" w:space="0" w:color="205493"/>
                                      <w:right w:val="nil"/>
                                    </w:tcBorders>
                                    <w:shd w:val="clear" w:color="auto" w:fill="205493"/>
                                    <w:vAlign w:val="center"/>
                                    <w:hideMark/>
                                  </w:tcPr>
                                  <w:p w14:paraId="0A5960B1" w14:textId="77777777" w:rsidR="009900F0" w:rsidRPr="00BD3B63" w:rsidRDefault="009900F0" w:rsidP="0014075B">
                                    <w:pPr>
                                      <w:spacing w:after="0"/>
                                      <w:jc w:val="center"/>
                                      <w:rPr>
                                        <w:rFonts w:asciiTheme="majorHAnsi" w:eastAsia="Times New Roman" w:hAnsiTheme="majorHAnsi" w:cs="Arial"/>
                                        <w:color w:val="FFFFFF"/>
                                      </w:rPr>
                                    </w:pPr>
                                    <w:r w:rsidRPr="00BD3B63">
                                      <w:rPr>
                                        <w:rFonts w:asciiTheme="majorHAnsi" w:eastAsia="Times New Roman" w:hAnsiTheme="majorHAnsi" w:cs="Arial"/>
                                        <w:color w:val="FFFFFF"/>
                                      </w:rPr>
                                      <w:t>Health Workforce in Dioila District</w:t>
                                    </w:r>
                                  </w:p>
                                </w:tc>
                                <w:tc>
                                  <w:tcPr>
                                    <w:tcW w:w="1530" w:type="dxa"/>
                                    <w:tcBorders>
                                      <w:top w:val="nil"/>
                                      <w:left w:val="single" w:sz="8" w:space="0" w:color="FFFFFF"/>
                                      <w:bottom w:val="single" w:sz="12" w:space="0" w:color="205493"/>
                                      <w:right w:val="single" w:sz="12" w:space="0" w:color="205493"/>
                                    </w:tcBorders>
                                    <w:shd w:val="clear" w:color="auto" w:fill="205493"/>
                                    <w:vAlign w:val="center"/>
                                    <w:hideMark/>
                                  </w:tcPr>
                                  <w:p w14:paraId="21DF2671" w14:textId="77777777" w:rsidR="009900F0" w:rsidRPr="00BD3B63" w:rsidRDefault="009900F0" w:rsidP="0014075B">
                                    <w:pPr>
                                      <w:spacing w:after="0"/>
                                      <w:jc w:val="center"/>
                                      <w:rPr>
                                        <w:rFonts w:asciiTheme="majorHAnsi" w:eastAsia="Times New Roman" w:hAnsiTheme="majorHAnsi" w:cs="Arial"/>
                                        <w:color w:val="FFFFFF"/>
                                      </w:rPr>
                                    </w:pPr>
                                    <w:r w:rsidRPr="00BD3B63">
                                      <w:rPr>
                                        <w:rFonts w:asciiTheme="majorHAnsi" w:eastAsia="Times New Roman" w:hAnsiTheme="majorHAnsi" w:cs="Arial"/>
                                        <w:color w:val="FFFFFF"/>
                                      </w:rPr>
                                      <w:t>FTE Available</w:t>
                                    </w:r>
                                  </w:p>
                                </w:tc>
                              </w:tr>
                              <w:tr w:rsidR="009900F0" w:rsidRPr="0014075B" w14:paraId="2F659886" w14:textId="77777777" w:rsidTr="009900F0">
                                <w:trPr>
                                  <w:trHeight w:val="300"/>
                                </w:trPr>
                                <w:tc>
                                  <w:tcPr>
                                    <w:tcW w:w="3495" w:type="dxa"/>
                                    <w:tcBorders>
                                      <w:top w:val="single" w:sz="12" w:space="0" w:color="205493"/>
                                      <w:left w:val="single" w:sz="12" w:space="0" w:color="205493"/>
                                      <w:bottom w:val="single" w:sz="4" w:space="0" w:color="205493"/>
                                      <w:right w:val="single" w:sz="4" w:space="0" w:color="205493"/>
                                    </w:tcBorders>
                                    <w:shd w:val="clear" w:color="auto" w:fill="auto"/>
                                    <w:vAlign w:val="center"/>
                                    <w:hideMark/>
                                  </w:tcPr>
                                  <w:p w14:paraId="0EFC9CA5" w14:textId="27DA0CED" w:rsidR="009900F0" w:rsidRPr="00841C1C" w:rsidRDefault="009900F0" w:rsidP="0014075B">
                                    <w:pPr>
                                      <w:spacing w:after="0"/>
                                      <w:rPr>
                                        <w:rFonts w:asciiTheme="majorHAnsi" w:eastAsia="Times New Roman" w:hAnsiTheme="majorHAnsi" w:cs="Arial"/>
                                        <w:color w:val="000000"/>
                                      </w:rPr>
                                    </w:pPr>
                                    <w:bookmarkStart w:id="7" w:name="RANGE!C10:C35"/>
                                    <w:r w:rsidRPr="00841C1C">
                                      <w:rPr>
                                        <w:rFonts w:asciiTheme="majorHAnsi" w:eastAsia="Times New Roman" w:hAnsiTheme="majorHAnsi" w:cs="Arial"/>
                                        <w:color w:val="000000"/>
                                      </w:rPr>
                                      <w:t>Medical Doctor</w:t>
                                    </w:r>
                                    <w:bookmarkEnd w:id="7"/>
                                  </w:p>
                                </w:tc>
                                <w:tc>
                                  <w:tcPr>
                                    <w:tcW w:w="1530" w:type="dxa"/>
                                    <w:tcBorders>
                                      <w:top w:val="single" w:sz="12"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0C1226C2"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12.0 </w:t>
                                    </w:r>
                                  </w:p>
                                </w:tc>
                              </w:tr>
                              <w:tr w:rsidR="009900F0" w:rsidRPr="0014075B" w14:paraId="4A0ADBBC"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6799216C"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Medical Specialist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78A416C7"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1.7 </w:t>
                                    </w:r>
                                  </w:p>
                                </w:tc>
                              </w:tr>
                              <w:tr w:rsidR="009900F0" w:rsidRPr="0014075B" w14:paraId="64F0EE62"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1D9C967D"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Physician Assistant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1B45EF10"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8.2 </w:t>
                                    </w:r>
                                  </w:p>
                                </w:tc>
                              </w:tr>
                              <w:tr w:rsidR="009900F0" w:rsidRPr="0014075B" w14:paraId="1CD26EBA"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09F620F0"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Midwife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425A49EA"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17.0 </w:t>
                                    </w:r>
                                  </w:p>
                                </w:tc>
                              </w:tr>
                              <w:tr w:rsidR="009900F0" w:rsidRPr="0014075B" w14:paraId="780D3FCB"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4FEE8B71"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Professional Nurse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0D685EE5"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14.3 </w:t>
                                    </w:r>
                                  </w:p>
                                </w:tc>
                              </w:tr>
                              <w:tr w:rsidR="009900F0" w:rsidRPr="0014075B" w14:paraId="48C6021F"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2F554F53"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Auxiliary Nurse Midwife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76D0F14D"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11.0 </w:t>
                                    </w:r>
                                  </w:p>
                                </w:tc>
                              </w:tr>
                              <w:tr w:rsidR="009900F0" w:rsidRPr="0014075B" w14:paraId="7806A26E"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6F4C2F82"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Nursing Aide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58C77CAB"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26.2 </w:t>
                                    </w:r>
                                  </w:p>
                                </w:tc>
                              </w:tr>
                              <w:tr w:rsidR="009900F0" w:rsidRPr="0014075B" w14:paraId="1E04D633"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31924EE5"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Pharmacist / Ph. Assistant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54E987A0"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15.0 </w:t>
                                    </w:r>
                                  </w:p>
                                </w:tc>
                              </w:tr>
                              <w:tr w:rsidR="009900F0" w:rsidRPr="0014075B" w14:paraId="122AE6B4"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3A9A2A89"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Lab Technician</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475E929A"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4.6 </w:t>
                                    </w:r>
                                  </w:p>
                                </w:tc>
                              </w:tr>
                              <w:tr w:rsidR="009900F0" w:rsidRPr="0014075B" w14:paraId="794CAC4B"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12E1492E"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CHW</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67C12F9E"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51.0 </w:t>
                                    </w:r>
                                  </w:p>
                                </w:tc>
                              </w:tr>
                              <w:tr w:rsidR="009900F0" w:rsidRPr="0014075B" w14:paraId="244D4788"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0D7AA8AB"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Community Midwife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35A55F7E"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29.1 </w:t>
                                    </w:r>
                                  </w:p>
                                </w:tc>
                              </w:tr>
                              <w:tr w:rsidR="009900F0" w:rsidRPr="0014075B" w14:paraId="647A64CB"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43BDEF51"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Medical Assistant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6892D821"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2.0 </w:t>
                                    </w:r>
                                  </w:p>
                                </w:tc>
                              </w:tr>
                              <w:tr w:rsidR="009900F0" w:rsidRPr="0014075B" w14:paraId="547407F5" w14:textId="77777777" w:rsidTr="009900F0">
                                <w:trPr>
                                  <w:trHeight w:val="300"/>
                                </w:trPr>
                                <w:tc>
                                  <w:tcPr>
                                    <w:tcW w:w="3495" w:type="dxa"/>
                                    <w:tcBorders>
                                      <w:top w:val="single" w:sz="4" w:space="0" w:color="205493"/>
                                      <w:left w:val="single" w:sz="12" w:space="0" w:color="205493"/>
                                      <w:bottom w:val="single" w:sz="12" w:space="0" w:color="205493"/>
                                      <w:right w:val="single" w:sz="4" w:space="0" w:color="205493"/>
                                    </w:tcBorders>
                                    <w:shd w:val="clear" w:color="auto" w:fill="auto"/>
                                    <w:vAlign w:val="center"/>
                                    <w:hideMark/>
                                  </w:tcPr>
                                  <w:p w14:paraId="4679B4C9"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Enrolled Nurse</w:t>
                                    </w:r>
                                  </w:p>
                                </w:tc>
                                <w:tc>
                                  <w:tcPr>
                                    <w:tcW w:w="1530" w:type="dxa"/>
                                    <w:tcBorders>
                                      <w:top w:val="single" w:sz="4" w:space="0" w:color="205493"/>
                                      <w:left w:val="single" w:sz="4" w:space="0" w:color="205493"/>
                                      <w:bottom w:val="single" w:sz="12" w:space="0" w:color="205493"/>
                                      <w:right w:val="single" w:sz="12" w:space="0" w:color="205493"/>
                                    </w:tcBorders>
                                    <w:shd w:val="clear" w:color="auto" w:fill="DBE7F7" w:themeFill="accent5" w:themeFillTint="66"/>
                                    <w:noWrap/>
                                    <w:vAlign w:val="center"/>
                                    <w:hideMark/>
                                  </w:tcPr>
                                  <w:p w14:paraId="46195238"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2.0 </w:t>
                                    </w:r>
                                  </w:p>
                                </w:tc>
                              </w:tr>
                              <w:tr w:rsidR="009900F0" w:rsidRPr="0014075B" w14:paraId="0BAE2BEA" w14:textId="77777777" w:rsidTr="009900F0">
                                <w:trPr>
                                  <w:trHeight w:val="300"/>
                                </w:trPr>
                                <w:tc>
                                  <w:tcPr>
                                    <w:tcW w:w="3495" w:type="dxa"/>
                                    <w:tcBorders>
                                      <w:top w:val="single" w:sz="12" w:space="0" w:color="205493"/>
                                      <w:left w:val="single" w:sz="12" w:space="0" w:color="205493"/>
                                      <w:bottom w:val="single" w:sz="12" w:space="0" w:color="205493"/>
                                      <w:right w:val="single" w:sz="4" w:space="0" w:color="205493"/>
                                    </w:tcBorders>
                                    <w:shd w:val="clear" w:color="auto" w:fill="auto"/>
                                    <w:noWrap/>
                                    <w:vAlign w:val="center"/>
                                    <w:hideMark/>
                                  </w:tcPr>
                                  <w:p w14:paraId="02622523" w14:textId="77777777" w:rsidR="009900F0" w:rsidRPr="00841C1C" w:rsidRDefault="009900F0" w:rsidP="0014075B">
                                    <w:pPr>
                                      <w:spacing w:after="0"/>
                                      <w:rPr>
                                        <w:rFonts w:asciiTheme="majorHAnsi" w:eastAsia="Times New Roman" w:hAnsiTheme="majorHAnsi" w:cs="Arial"/>
                                        <w:b/>
                                        <w:bCs/>
                                        <w:color w:val="000000"/>
                                      </w:rPr>
                                    </w:pPr>
                                    <w:r w:rsidRPr="00841C1C">
                                      <w:rPr>
                                        <w:rFonts w:asciiTheme="majorHAnsi" w:eastAsia="Times New Roman" w:hAnsiTheme="majorHAnsi" w:cs="Arial"/>
                                        <w:b/>
                                        <w:bCs/>
                                        <w:color w:val="000000"/>
                                      </w:rPr>
                                      <w:t>Total</w:t>
                                    </w:r>
                                  </w:p>
                                </w:tc>
                                <w:tc>
                                  <w:tcPr>
                                    <w:tcW w:w="1530" w:type="dxa"/>
                                    <w:tcBorders>
                                      <w:top w:val="single" w:sz="12" w:space="0" w:color="205493"/>
                                      <w:left w:val="single" w:sz="4" w:space="0" w:color="205493"/>
                                      <w:bottom w:val="single" w:sz="12" w:space="0" w:color="205493"/>
                                      <w:right w:val="single" w:sz="12" w:space="0" w:color="205493"/>
                                    </w:tcBorders>
                                    <w:shd w:val="clear" w:color="auto" w:fill="DBE7F7" w:themeFill="accent5" w:themeFillTint="66"/>
                                    <w:noWrap/>
                                    <w:vAlign w:val="center"/>
                                    <w:hideMark/>
                                  </w:tcPr>
                                  <w:p w14:paraId="0A376F1C"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194.0 </w:t>
                                    </w:r>
                                  </w:p>
                                </w:tc>
                              </w:tr>
                            </w:tbl>
                            <w:p w14:paraId="33D776F5" w14:textId="77777777" w:rsidR="009900F0" w:rsidRPr="004334F9" w:rsidRDefault="009900F0" w:rsidP="009900F0">
                              <w:pPr>
                                <w:rPr>
                                  <w:i/>
                                  <w:sz w:val="16"/>
                                  <w:szCs w:val="16"/>
                                  <w:lang w:val="fr-FR"/>
                                </w:rPr>
                              </w:pPr>
                            </w:p>
                          </w:txbxContent>
                        </wps:txbx>
                        <wps:bodyPr rot="0" vert="horz" wrap="square" lIns="91440" tIns="45720" rIns="91440" bIns="45720" anchor="t" anchorCtr="0">
                          <a:noAutofit/>
                        </wps:bodyPr>
                      </wps:wsp>
                      <wps:wsp>
                        <wps:cNvPr id="9" name="Text Box 9"/>
                        <wps:cNvSpPr txBox="1"/>
                        <wps:spPr>
                          <a:xfrm>
                            <a:off x="40048" y="-159847"/>
                            <a:ext cx="2838450" cy="259715"/>
                          </a:xfrm>
                          <a:prstGeom prst="rect">
                            <a:avLst/>
                          </a:prstGeom>
                          <a:noFill/>
                          <a:ln>
                            <a:noFill/>
                          </a:ln>
                        </wps:spPr>
                        <wps:txbx>
                          <w:txbxContent>
                            <w:p w14:paraId="6BFB601C" w14:textId="77777777" w:rsidR="009900F0" w:rsidRPr="00CA7119" w:rsidRDefault="009900F0" w:rsidP="009900F0">
                              <w:pPr>
                                <w:pStyle w:val="FigTableNumber"/>
                                <w:spacing w:before="0"/>
                                <w:rPr>
                                  <w:rFonts w:eastAsia="Calibri"/>
                                </w:rPr>
                              </w:pPr>
                              <w:bookmarkStart w:id="8" w:name="_Ref61466687"/>
                              <w:bookmarkStart w:id="9" w:name="_Ref61607594"/>
                              <w:bookmarkStart w:id="10" w:name="_Ref61466678"/>
                              <w:r>
                                <w:t xml:space="preserve">Figure </w:t>
                              </w:r>
                              <w:bookmarkEnd w:id="8"/>
                              <w:bookmarkEnd w:id="9"/>
                              <w:r>
                                <w:t>1. Health workers by cadre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6753B2" id="Group 7" o:spid="_x0000_s1030" style="position:absolute;margin-left:-5.85pt;margin-top:301.65pt;width:271.45pt;height:334.8pt;z-index:251923456;mso-wrap-distance-top:9.35pt;mso-wrap-distance-bottom:9.35pt;mso-position-horizontal-relative:margin;mso-width-relative:margin;mso-height-relative:margin" coordorigin="-550,-1598" coordsize="34219,3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">
                <v:shapetype id="_x0000_t202" coordsize="21600,21600" o:spt="202" path="m,l,21600r21600,l21600,xe">
                  <v:stroke joinstyle="miter"/>
                  <v:path gradientshapeok="t" o:connecttype="rect"/>
                </v:shapetype>
                <v:shape id="_x0000_s1031" type="#_x0000_t202" style="position:absolute;left:-550;width:34219;height:38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tbl>
                        <w:tblPr>
                          <w:tblW w:w="5025" w:type="dxa"/>
                          <w:tblLook w:val="04A0" w:firstRow="1" w:lastRow="0" w:firstColumn="1" w:lastColumn="0" w:noHBand="0" w:noVBand="1"/>
                        </w:tblPr>
                        <w:tblGrid>
                          <w:gridCol w:w="3495"/>
                          <w:gridCol w:w="1530"/>
                        </w:tblGrid>
                        <w:tr w:rsidR="009900F0" w:rsidRPr="0014075B" w14:paraId="08D2831D" w14:textId="77777777" w:rsidTr="009900F0">
                          <w:trPr>
                            <w:trHeight w:val="453"/>
                          </w:trPr>
                          <w:tc>
                            <w:tcPr>
                              <w:tcW w:w="3495" w:type="dxa"/>
                              <w:tcBorders>
                                <w:top w:val="nil"/>
                                <w:left w:val="single" w:sz="12" w:space="0" w:color="205493"/>
                                <w:bottom w:val="single" w:sz="12" w:space="0" w:color="205493"/>
                                <w:right w:val="nil"/>
                              </w:tcBorders>
                              <w:shd w:val="clear" w:color="auto" w:fill="205493"/>
                              <w:vAlign w:val="center"/>
                              <w:hideMark/>
                            </w:tcPr>
                            <w:p w14:paraId="0A5960B1" w14:textId="77777777" w:rsidR="009900F0" w:rsidRPr="00BD3B63" w:rsidRDefault="009900F0" w:rsidP="0014075B">
                              <w:pPr>
                                <w:spacing w:after="0"/>
                                <w:jc w:val="center"/>
                                <w:rPr>
                                  <w:rFonts w:asciiTheme="majorHAnsi" w:eastAsia="Times New Roman" w:hAnsiTheme="majorHAnsi" w:cs="Arial"/>
                                  <w:color w:val="FFFFFF"/>
                                </w:rPr>
                              </w:pPr>
                              <w:r w:rsidRPr="00BD3B63">
                                <w:rPr>
                                  <w:rFonts w:asciiTheme="majorHAnsi" w:eastAsia="Times New Roman" w:hAnsiTheme="majorHAnsi" w:cs="Arial"/>
                                  <w:color w:val="FFFFFF"/>
                                </w:rPr>
                                <w:t>Health Workforce in Dioila District</w:t>
                              </w:r>
                            </w:p>
                          </w:tc>
                          <w:tc>
                            <w:tcPr>
                              <w:tcW w:w="1530" w:type="dxa"/>
                              <w:tcBorders>
                                <w:top w:val="nil"/>
                                <w:left w:val="single" w:sz="8" w:space="0" w:color="FFFFFF"/>
                                <w:bottom w:val="single" w:sz="12" w:space="0" w:color="205493"/>
                                <w:right w:val="single" w:sz="12" w:space="0" w:color="205493"/>
                              </w:tcBorders>
                              <w:shd w:val="clear" w:color="auto" w:fill="205493"/>
                              <w:vAlign w:val="center"/>
                              <w:hideMark/>
                            </w:tcPr>
                            <w:p w14:paraId="21DF2671" w14:textId="77777777" w:rsidR="009900F0" w:rsidRPr="00BD3B63" w:rsidRDefault="009900F0" w:rsidP="0014075B">
                              <w:pPr>
                                <w:spacing w:after="0"/>
                                <w:jc w:val="center"/>
                                <w:rPr>
                                  <w:rFonts w:asciiTheme="majorHAnsi" w:eastAsia="Times New Roman" w:hAnsiTheme="majorHAnsi" w:cs="Arial"/>
                                  <w:color w:val="FFFFFF"/>
                                </w:rPr>
                              </w:pPr>
                              <w:r w:rsidRPr="00BD3B63">
                                <w:rPr>
                                  <w:rFonts w:asciiTheme="majorHAnsi" w:eastAsia="Times New Roman" w:hAnsiTheme="majorHAnsi" w:cs="Arial"/>
                                  <w:color w:val="FFFFFF"/>
                                </w:rPr>
                                <w:t>FTE Available</w:t>
                              </w:r>
                            </w:p>
                          </w:tc>
                        </w:tr>
                        <w:tr w:rsidR="009900F0" w:rsidRPr="0014075B" w14:paraId="2F659886" w14:textId="77777777" w:rsidTr="009900F0">
                          <w:trPr>
                            <w:trHeight w:val="300"/>
                          </w:trPr>
                          <w:tc>
                            <w:tcPr>
                              <w:tcW w:w="3495" w:type="dxa"/>
                              <w:tcBorders>
                                <w:top w:val="single" w:sz="12" w:space="0" w:color="205493"/>
                                <w:left w:val="single" w:sz="12" w:space="0" w:color="205493"/>
                                <w:bottom w:val="single" w:sz="4" w:space="0" w:color="205493"/>
                                <w:right w:val="single" w:sz="4" w:space="0" w:color="205493"/>
                              </w:tcBorders>
                              <w:shd w:val="clear" w:color="auto" w:fill="auto"/>
                              <w:vAlign w:val="center"/>
                              <w:hideMark/>
                            </w:tcPr>
                            <w:p w14:paraId="0EFC9CA5" w14:textId="27DA0CED" w:rsidR="009900F0" w:rsidRPr="00841C1C" w:rsidRDefault="009900F0" w:rsidP="0014075B">
                              <w:pPr>
                                <w:spacing w:after="0"/>
                                <w:rPr>
                                  <w:rFonts w:asciiTheme="majorHAnsi" w:eastAsia="Times New Roman" w:hAnsiTheme="majorHAnsi" w:cs="Arial"/>
                                  <w:color w:val="000000"/>
                                </w:rPr>
                              </w:pPr>
                              <w:bookmarkStart w:id="11" w:name="RANGE!C10:C35"/>
                              <w:r w:rsidRPr="00841C1C">
                                <w:rPr>
                                  <w:rFonts w:asciiTheme="majorHAnsi" w:eastAsia="Times New Roman" w:hAnsiTheme="majorHAnsi" w:cs="Arial"/>
                                  <w:color w:val="000000"/>
                                </w:rPr>
                                <w:t>Medical Doctor</w:t>
                              </w:r>
                              <w:bookmarkEnd w:id="11"/>
                            </w:p>
                          </w:tc>
                          <w:tc>
                            <w:tcPr>
                              <w:tcW w:w="1530" w:type="dxa"/>
                              <w:tcBorders>
                                <w:top w:val="single" w:sz="12"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0C1226C2"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12.0 </w:t>
                              </w:r>
                            </w:p>
                          </w:tc>
                        </w:tr>
                        <w:tr w:rsidR="009900F0" w:rsidRPr="0014075B" w14:paraId="4A0ADBBC"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6799216C"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Medical Specialist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78A416C7"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1.7 </w:t>
                              </w:r>
                            </w:p>
                          </w:tc>
                        </w:tr>
                        <w:tr w:rsidR="009900F0" w:rsidRPr="0014075B" w14:paraId="64F0EE62"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1D9C967D"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Physician Assistant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1B45EF10"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8.2 </w:t>
                              </w:r>
                            </w:p>
                          </w:tc>
                        </w:tr>
                        <w:tr w:rsidR="009900F0" w:rsidRPr="0014075B" w14:paraId="1CD26EBA"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09F620F0"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Midwife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425A49EA"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17.0 </w:t>
                              </w:r>
                            </w:p>
                          </w:tc>
                        </w:tr>
                        <w:tr w:rsidR="009900F0" w:rsidRPr="0014075B" w14:paraId="780D3FCB"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4FEE8B71"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Professional Nurse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0D685EE5"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14.3 </w:t>
                              </w:r>
                            </w:p>
                          </w:tc>
                        </w:tr>
                        <w:tr w:rsidR="009900F0" w:rsidRPr="0014075B" w14:paraId="48C6021F"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2F554F53"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Auxiliary Nurse Midwife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76D0F14D"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11.0 </w:t>
                              </w:r>
                            </w:p>
                          </w:tc>
                        </w:tr>
                        <w:tr w:rsidR="009900F0" w:rsidRPr="0014075B" w14:paraId="7806A26E"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6F4C2F82"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Nursing Aide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58C77CAB"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26.2 </w:t>
                              </w:r>
                            </w:p>
                          </w:tc>
                        </w:tr>
                        <w:tr w:rsidR="009900F0" w:rsidRPr="0014075B" w14:paraId="1E04D633"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31924EE5"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Pharmacist / Ph. Assistant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54E987A0"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15.0 </w:t>
                              </w:r>
                            </w:p>
                          </w:tc>
                        </w:tr>
                        <w:tr w:rsidR="009900F0" w:rsidRPr="0014075B" w14:paraId="122AE6B4"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3A9A2A89"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Lab Technician</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475E929A"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4.6 </w:t>
                              </w:r>
                            </w:p>
                          </w:tc>
                        </w:tr>
                        <w:tr w:rsidR="009900F0" w:rsidRPr="0014075B" w14:paraId="794CAC4B"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12E1492E"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CHW</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67C12F9E"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51.0 </w:t>
                              </w:r>
                            </w:p>
                          </w:tc>
                        </w:tr>
                        <w:tr w:rsidR="009900F0" w:rsidRPr="0014075B" w14:paraId="244D4788"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0D7AA8AB"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Community Midwife</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35A55F7E"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29.1 </w:t>
                              </w:r>
                            </w:p>
                          </w:tc>
                        </w:tr>
                        <w:tr w:rsidR="009900F0" w:rsidRPr="0014075B" w14:paraId="647A64CB" w14:textId="77777777" w:rsidTr="009900F0">
                          <w:trPr>
                            <w:trHeight w:val="300"/>
                          </w:trPr>
                          <w:tc>
                            <w:tcPr>
                              <w:tcW w:w="3495" w:type="dxa"/>
                              <w:tcBorders>
                                <w:top w:val="single" w:sz="4" w:space="0" w:color="205493"/>
                                <w:left w:val="single" w:sz="12" w:space="0" w:color="205493"/>
                                <w:bottom w:val="single" w:sz="4" w:space="0" w:color="205493"/>
                                <w:right w:val="single" w:sz="4" w:space="0" w:color="205493"/>
                              </w:tcBorders>
                              <w:shd w:val="clear" w:color="auto" w:fill="auto"/>
                              <w:vAlign w:val="center"/>
                              <w:hideMark/>
                            </w:tcPr>
                            <w:p w14:paraId="43BDEF51"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Medical Assistant</w:t>
                              </w:r>
                            </w:p>
                          </w:tc>
                          <w:tc>
                            <w:tcPr>
                              <w:tcW w:w="1530" w:type="dxa"/>
                              <w:tcBorders>
                                <w:top w:val="single" w:sz="4" w:space="0" w:color="205493"/>
                                <w:left w:val="single" w:sz="4" w:space="0" w:color="205493"/>
                                <w:bottom w:val="single" w:sz="4" w:space="0" w:color="205493"/>
                                <w:right w:val="single" w:sz="12" w:space="0" w:color="205493"/>
                              </w:tcBorders>
                              <w:shd w:val="clear" w:color="auto" w:fill="DBE7F7" w:themeFill="accent5" w:themeFillTint="66"/>
                              <w:noWrap/>
                              <w:vAlign w:val="center"/>
                              <w:hideMark/>
                            </w:tcPr>
                            <w:p w14:paraId="6892D821"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2.0 </w:t>
                              </w:r>
                            </w:p>
                          </w:tc>
                        </w:tr>
                        <w:tr w:rsidR="009900F0" w:rsidRPr="0014075B" w14:paraId="547407F5" w14:textId="77777777" w:rsidTr="009900F0">
                          <w:trPr>
                            <w:trHeight w:val="300"/>
                          </w:trPr>
                          <w:tc>
                            <w:tcPr>
                              <w:tcW w:w="3495" w:type="dxa"/>
                              <w:tcBorders>
                                <w:top w:val="single" w:sz="4" w:space="0" w:color="205493"/>
                                <w:left w:val="single" w:sz="12" w:space="0" w:color="205493"/>
                                <w:bottom w:val="single" w:sz="12" w:space="0" w:color="205493"/>
                                <w:right w:val="single" w:sz="4" w:space="0" w:color="205493"/>
                              </w:tcBorders>
                              <w:shd w:val="clear" w:color="auto" w:fill="auto"/>
                              <w:vAlign w:val="center"/>
                              <w:hideMark/>
                            </w:tcPr>
                            <w:p w14:paraId="4679B4C9" w14:textId="77777777" w:rsidR="009900F0" w:rsidRPr="00841C1C" w:rsidRDefault="009900F0" w:rsidP="0014075B">
                              <w:pPr>
                                <w:spacing w:after="0"/>
                                <w:rPr>
                                  <w:rFonts w:asciiTheme="majorHAnsi" w:eastAsia="Times New Roman" w:hAnsiTheme="majorHAnsi" w:cs="Arial"/>
                                  <w:color w:val="000000"/>
                                </w:rPr>
                              </w:pPr>
                              <w:r w:rsidRPr="00841C1C">
                                <w:rPr>
                                  <w:rFonts w:asciiTheme="majorHAnsi" w:eastAsia="Times New Roman" w:hAnsiTheme="majorHAnsi" w:cs="Arial"/>
                                  <w:color w:val="000000"/>
                                </w:rPr>
                                <w:t>Enrolled Nurse</w:t>
                              </w:r>
                            </w:p>
                          </w:tc>
                          <w:tc>
                            <w:tcPr>
                              <w:tcW w:w="1530" w:type="dxa"/>
                              <w:tcBorders>
                                <w:top w:val="single" w:sz="4" w:space="0" w:color="205493"/>
                                <w:left w:val="single" w:sz="4" w:space="0" w:color="205493"/>
                                <w:bottom w:val="single" w:sz="12" w:space="0" w:color="205493"/>
                                <w:right w:val="single" w:sz="12" w:space="0" w:color="205493"/>
                              </w:tcBorders>
                              <w:shd w:val="clear" w:color="auto" w:fill="DBE7F7" w:themeFill="accent5" w:themeFillTint="66"/>
                              <w:noWrap/>
                              <w:vAlign w:val="center"/>
                              <w:hideMark/>
                            </w:tcPr>
                            <w:p w14:paraId="46195238"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2.0 </w:t>
                              </w:r>
                            </w:p>
                          </w:tc>
                        </w:tr>
                        <w:tr w:rsidR="009900F0" w:rsidRPr="0014075B" w14:paraId="0BAE2BEA" w14:textId="77777777" w:rsidTr="009900F0">
                          <w:trPr>
                            <w:trHeight w:val="300"/>
                          </w:trPr>
                          <w:tc>
                            <w:tcPr>
                              <w:tcW w:w="3495" w:type="dxa"/>
                              <w:tcBorders>
                                <w:top w:val="single" w:sz="12" w:space="0" w:color="205493"/>
                                <w:left w:val="single" w:sz="12" w:space="0" w:color="205493"/>
                                <w:bottom w:val="single" w:sz="12" w:space="0" w:color="205493"/>
                                <w:right w:val="single" w:sz="4" w:space="0" w:color="205493"/>
                              </w:tcBorders>
                              <w:shd w:val="clear" w:color="auto" w:fill="auto"/>
                              <w:noWrap/>
                              <w:vAlign w:val="center"/>
                              <w:hideMark/>
                            </w:tcPr>
                            <w:p w14:paraId="02622523" w14:textId="77777777" w:rsidR="009900F0" w:rsidRPr="00841C1C" w:rsidRDefault="009900F0" w:rsidP="0014075B">
                              <w:pPr>
                                <w:spacing w:after="0"/>
                                <w:rPr>
                                  <w:rFonts w:asciiTheme="majorHAnsi" w:eastAsia="Times New Roman" w:hAnsiTheme="majorHAnsi" w:cs="Arial"/>
                                  <w:b/>
                                  <w:bCs/>
                                  <w:color w:val="000000"/>
                                </w:rPr>
                              </w:pPr>
                              <w:r w:rsidRPr="00841C1C">
                                <w:rPr>
                                  <w:rFonts w:asciiTheme="majorHAnsi" w:eastAsia="Times New Roman" w:hAnsiTheme="majorHAnsi" w:cs="Arial"/>
                                  <w:b/>
                                  <w:bCs/>
                                  <w:color w:val="000000"/>
                                </w:rPr>
                                <w:t>Total</w:t>
                              </w:r>
                            </w:p>
                          </w:tc>
                          <w:tc>
                            <w:tcPr>
                              <w:tcW w:w="1530" w:type="dxa"/>
                              <w:tcBorders>
                                <w:top w:val="single" w:sz="12" w:space="0" w:color="205493"/>
                                <w:left w:val="single" w:sz="4" w:space="0" w:color="205493"/>
                                <w:bottom w:val="single" w:sz="12" w:space="0" w:color="205493"/>
                                <w:right w:val="single" w:sz="12" w:space="0" w:color="205493"/>
                              </w:tcBorders>
                              <w:shd w:val="clear" w:color="auto" w:fill="DBE7F7" w:themeFill="accent5" w:themeFillTint="66"/>
                              <w:noWrap/>
                              <w:vAlign w:val="center"/>
                              <w:hideMark/>
                            </w:tcPr>
                            <w:p w14:paraId="0A376F1C" w14:textId="77777777" w:rsidR="009900F0" w:rsidRPr="00841C1C" w:rsidRDefault="009900F0" w:rsidP="0014075B">
                              <w:pPr>
                                <w:spacing w:after="0"/>
                                <w:jc w:val="center"/>
                                <w:rPr>
                                  <w:rFonts w:asciiTheme="majorHAnsi" w:eastAsia="Times New Roman" w:hAnsiTheme="majorHAnsi" w:cs="Arial"/>
                                  <w:b/>
                                  <w:bCs/>
                                  <w:color w:val="000000"/>
                                </w:rPr>
                              </w:pPr>
                              <w:r w:rsidRPr="00841C1C">
                                <w:rPr>
                                  <w:rFonts w:asciiTheme="majorHAnsi" w:eastAsia="Times New Roman" w:hAnsiTheme="majorHAnsi" w:cs="Arial"/>
                                  <w:b/>
                                  <w:bCs/>
                                  <w:color w:val="000000"/>
                                </w:rPr>
                                <w:t xml:space="preserve">194.0 </w:t>
                              </w:r>
                            </w:p>
                          </w:tc>
                        </w:tr>
                      </w:tbl>
                      <w:p w14:paraId="33D776F5" w14:textId="77777777" w:rsidR="009900F0" w:rsidRPr="004334F9" w:rsidRDefault="009900F0" w:rsidP="009900F0">
                        <w:pPr>
                          <w:rPr>
                            <w:i/>
                            <w:sz w:val="16"/>
                            <w:szCs w:val="16"/>
                            <w:lang w:val="fr-FR"/>
                          </w:rPr>
                        </w:pPr>
                      </w:p>
                    </w:txbxContent>
                  </v:textbox>
                </v:shape>
                <v:shape id="Text Box 9" o:spid="_x0000_s1032" type="#_x0000_t202" style="position:absolute;left:400;top:-1598;width:28384;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6BFB601C" w14:textId="77777777" w:rsidR="009900F0" w:rsidRPr="00CA7119" w:rsidRDefault="009900F0" w:rsidP="009900F0">
                        <w:pPr>
                          <w:pStyle w:val="FigTableNumber"/>
                          <w:spacing w:before="0"/>
                          <w:rPr>
                            <w:rFonts w:eastAsia="Calibri"/>
                          </w:rPr>
                        </w:pPr>
                        <w:bookmarkStart w:id="12" w:name="_Ref61466687"/>
                        <w:bookmarkStart w:id="13" w:name="_Ref61607594"/>
                        <w:bookmarkStart w:id="14" w:name="_Ref61466678"/>
                        <w:r>
                          <w:t xml:space="preserve">Figure </w:t>
                        </w:r>
                        <w:bookmarkEnd w:id="12"/>
                        <w:bookmarkEnd w:id="13"/>
                        <w:r>
                          <w:t>1. Health workers by cadre</w:t>
                        </w:r>
                        <w:bookmarkEnd w:id="14"/>
                      </w:p>
                    </w:txbxContent>
                  </v:textbox>
                </v:shape>
                <w10:wrap type="square" anchorx="margin"/>
              </v:group>
            </w:pict>
          </mc:Fallback>
        </mc:AlternateContent>
      </w:r>
      <w:r w:rsidR="006F10C0">
        <w:t>Dioila district is located east of the capital Bamako in the Koulikoro region and can be reached in two and a half hours by car. The district population is about 339,000 spread out across 179 villages. There are 23 community health centers (HC) and one larger reference health center; all except one community HC are included in the field test. These 23 community and reference HCs see an annual volume of almost 550,000 patient contacts spread over 34 clinical activities covering family planning, maternal, neonatal and child health, infectious diseases, and other clinical, laboratory and pharmacy services. Ninety two percent of clinical services are delivered in the HCs; the remaining eight percent are child vaccinations delivered in catchment area communities. In addition, HCWs carry out some community engagement, supervision</w:t>
      </w:r>
      <w:r w:rsidR="00887D2A">
        <w:t>,</w:t>
      </w:r>
      <w:r w:rsidR="006F10C0">
        <w:t xml:space="preserve"> and drug supply activities; professional HCW have three weeks and community-based workers two days of training annually. All these clinical, community and support activities are included in estimating staff requirements. The terms ‘activities’ and ‘tasks’ are used interchangeably. Services are provided by a total of 194 health professionals and community health workers (CHW). All personnel data are presented as full-time equivalents (FTE). See </w:t>
      </w:r>
      <w:r w:rsidR="006F10C0">
        <w:fldChar w:fldCharType="begin"/>
      </w:r>
      <w:r w:rsidR="006F10C0">
        <w:instrText xml:space="preserve"> REF _Ref61607594 \h  \* MERGEFORMAT </w:instrText>
      </w:r>
      <w:r w:rsidR="006F10C0">
        <w:fldChar w:fldCharType="separate"/>
      </w:r>
      <w:r w:rsidR="006F10C0">
        <w:t xml:space="preserve">Figure </w:t>
      </w:r>
      <w:r w:rsidR="001D4A8A">
        <w:rPr>
          <w:noProof/>
        </w:rPr>
        <w:t>1</w:t>
      </w:r>
      <w:r w:rsidR="006F10C0">
        <w:fldChar w:fldCharType="end"/>
      </w:r>
      <w:r w:rsidR="006F10C0">
        <w:t xml:space="preserve"> for a </w:t>
      </w:r>
      <w:r w:rsidR="006F10C0">
        <w:t xml:space="preserve">breakdown by cadre. HOT4PHC was completed separately for each of the 23 health facilities. All their service and HRH data were then imported and aggregated in a separate HOT4PHC. The aggregate data can be viewed and changed on the tool tabs listed in </w:t>
      </w:r>
      <w:r w:rsidR="006F10C0">
        <w:fldChar w:fldCharType="begin"/>
      </w:r>
      <w:r w:rsidR="006F10C0">
        <w:instrText xml:space="preserve"> REF _Ref61607622 \h  \* MERGEFORMAT </w:instrText>
      </w:r>
      <w:r w:rsidR="006F10C0">
        <w:fldChar w:fldCharType="separate"/>
      </w:r>
      <w:r w:rsidR="006F10C0">
        <w:t xml:space="preserve">Figure </w:t>
      </w:r>
      <w:r w:rsidR="001D4A8A">
        <w:rPr>
          <w:noProof/>
        </w:rPr>
        <w:t>2</w:t>
      </w:r>
      <w:r w:rsidR="006F10C0">
        <w:fldChar w:fldCharType="end"/>
      </w:r>
      <w:r w:rsidR="006F10C0">
        <w:t>.</w:t>
      </w:r>
    </w:p>
    <w:p w14:paraId="5B04E4DD" w14:textId="77777777" w:rsidR="000839B5" w:rsidRDefault="000839B5" w:rsidP="000839B5">
      <w:pPr>
        <w:spacing w:after="0"/>
      </w:pPr>
    </w:p>
    <w:p w14:paraId="4D86E54C" w14:textId="5AF3D1F0" w:rsidR="006657CA" w:rsidRDefault="006657CA" w:rsidP="006657CA">
      <w:pPr>
        <w:spacing w:after="0" w:line="276" w:lineRule="auto"/>
        <w:jc w:val="both"/>
        <w:rPr>
          <w:rFonts w:eastAsia="Calibri" w:cs="Times New Roman"/>
        </w:rPr>
      </w:pPr>
      <w:r>
        <w:rPr>
          <w:rFonts w:eastAsia="Calibri" w:cs="Times New Roman"/>
        </w:rPr>
        <w:t>This document addresses the following HRH efficiency cases:</w:t>
      </w:r>
    </w:p>
    <w:p w14:paraId="5E2E555A" w14:textId="518DF7A6" w:rsidR="006657CA" w:rsidRPr="00925CF5" w:rsidRDefault="006657CA" w:rsidP="005A4501">
      <w:pPr>
        <w:pStyle w:val="ListParagraph"/>
        <w:numPr>
          <w:ilvl w:val="0"/>
          <w:numId w:val="33"/>
        </w:numPr>
        <w:spacing w:after="0" w:line="276" w:lineRule="auto"/>
      </w:pPr>
      <w:r w:rsidRPr="00925CF5">
        <w:t>Identifying HRH inefficiencies across all health facilities</w:t>
      </w:r>
    </w:p>
    <w:p w14:paraId="328D4240" w14:textId="468F05FB" w:rsidR="006657CA" w:rsidRPr="00925CF5" w:rsidRDefault="006657CA" w:rsidP="005A4501">
      <w:pPr>
        <w:pStyle w:val="ListParagraph"/>
        <w:numPr>
          <w:ilvl w:val="0"/>
          <w:numId w:val="32"/>
        </w:numPr>
        <w:tabs>
          <w:tab w:val="clear" w:pos="720"/>
        </w:tabs>
        <w:spacing w:after="0" w:line="240" w:lineRule="auto"/>
      </w:pPr>
      <w:r w:rsidRPr="00925CF5">
        <w:t xml:space="preserve">Improving HRH efficiency through task-sharing </w:t>
      </w:r>
    </w:p>
    <w:p w14:paraId="703361F2" w14:textId="1D3534E2" w:rsidR="006657CA" w:rsidRPr="00925CF5" w:rsidRDefault="006657CA" w:rsidP="005A4501">
      <w:pPr>
        <w:pStyle w:val="ListParagraph"/>
        <w:numPr>
          <w:ilvl w:val="0"/>
          <w:numId w:val="32"/>
        </w:numPr>
        <w:tabs>
          <w:tab w:val="clear" w:pos="720"/>
        </w:tabs>
        <w:spacing w:after="0" w:line="240" w:lineRule="auto"/>
      </w:pPr>
      <w:r w:rsidRPr="00925CF5">
        <w:t xml:space="preserve">Improving HRH efficiency by differentiating service delivery </w:t>
      </w:r>
    </w:p>
    <w:p w14:paraId="7E4172CD" w14:textId="24639BB7" w:rsidR="006657CA" w:rsidRPr="00925CF5" w:rsidRDefault="006657CA" w:rsidP="005A4501">
      <w:pPr>
        <w:pStyle w:val="ListParagraph"/>
        <w:numPr>
          <w:ilvl w:val="0"/>
          <w:numId w:val="32"/>
        </w:numPr>
        <w:tabs>
          <w:tab w:val="clear" w:pos="720"/>
        </w:tabs>
        <w:spacing w:after="0" w:line="240" w:lineRule="auto"/>
        <w:rPr>
          <w:rFonts w:eastAsia="Calibri" w:cs="Times New Roman"/>
        </w:rPr>
      </w:pPr>
      <w:bookmarkStart w:id="15" w:name="_Hlk61029414"/>
      <w:r w:rsidRPr="00925CF5">
        <w:t xml:space="preserve">Assessing the HRH impact of integrating HIV/ART into PHC  </w:t>
      </w:r>
    </w:p>
    <w:p w14:paraId="786F1262" w14:textId="6E6804AE" w:rsidR="003E13A4" w:rsidRDefault="006657CA" w:rsidP="005A4501">
      <w:pPr>
        <w:pStyle w:val="ListParagraph"/>
        <w:numPr>
          <w:ilvl w:val="0"/>
          <w:numId w:val="32"/>
        </w:numPr>
        <w:tabs>
          <w:tab w:val="clear" w:pos="720"/>
        </w:tabs>
        <w:spacing w:line="240" w:lineRule="auto"/>
      </w:pPr>
      <w:r w:rsidRPr="00925CF5">
        <w:t>Assessing the HRH impact of a public health emergency</w:t>
      </w:r>
      <w:bookmarkEnd w:id="15"/>
      <w:r w:rsidRPr="00925CF5">
        <w:t xml:space="preserve"> </w:t>
      </w:r>
    </w:p>
    <w:p w14:paraId="58213A54" w14:textId="6A699C39" w:rsidR="006657CA" w:rsidRDefault="006657CA" w:rsidP="006657CA">
      <w:r w:rsidRPr="00B767CB">
        <w:t xml:space="preserve">Each </w:t>
      </w:r>
      <w:r>
        <w:t>HRH scenario</w:t>
      </w:r>
      <w:r w:rsidRPr="00B767CB">
        <w:t xml:space="preserve"> is described in detailed below using data from </w:t>
      </w:r>
      <w:r>
        <w:t>Mali and Malawi (for HIV/ART), which are adapted to illustrate the impact of HRH optimization on the staff situation in a health facility and the health district. Using HOT4PHC, each scenario except the first can be applied to a single health facility or to aggregate data from multiple facilities. The latter is done throughout this document.</w:t>
      </w:r>
    </w:p>
    <w:p w14:paraId="0DF244F6" w14:textId="77777777" w:rsidR="009900F0" w:rsidRDefault="009900F0" w:rsidP="006657CA">
      <w:pPr>
        <w:sectPr w:rsidR="009900F0" w:rsidSect="00F17B17">
          <w:headerReference w:type="first" r:id="rId18"/>
          <w:type w:val="continuous"/>
          <w:pgSz w:w="12240" w:h="15840"/>
          <w:pgMar w:top="1267" w:right="720" w:bottom="1080" w:left="720" w:header="720" w:footer="720" w:gutter="0"/>
          <w:cols w:num="2" w:space="720"/>
          <w:titlePg/>
          <w:docGrid w:linePitch="360"/>
          <w15:footnoteColumns w:val="1"/>
        </w:sectPr>
      </w:pPr>
    </w:p>
    <w:p w14:paraId="14F8C943" w14:textId="4C645C41" w:rsidR="00052DD0" w:rsidRDefault="009900F0" w:rsidP="00645FA7">
      <w:pPr>
        <w:pStyle w:val="Heading2"/>
      </w:pPr>
      <w:r>
        <w:rPr>
          <w:noProof/>
        </w:rPr>
        <w:lastRenderedPageBreak/>
        <mc:AlternateContent>
          <mc:Choice Requires="wps">
            <w:drawing>
              <wp:anchor distT="91440" distB="91440" distL="114300" distR="114300" simplePos="0" relativeHeight="251858944" behindDoc="0" locked="0" layoutInCell="1" allowOverlap="1" wp14:anchorId="3D170D9E" wp14:editId="142411CE">
                <wp:simplePos x="0" y="0"/>
                <wp:positionH relativeFrom="margin">
                  <wp:posOffset>0</wp:posOffset>
                </wp:positionH>
                <wp:positionV relativeFrom="margin">
                  <wp:posOffset>365598</wp:posOffset>
                </wp:positionV>
                <wp:extent cx="6858000" cy="87503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75030"/>
                        </a:xfrm>
                        <a:prstGeom prst="rect">
                          <a:avLst/>
                        </a:prstGeom>
                        <a:noFill/>
                        <a:ln w="9525">
                          <a:noFill/>
                          <a:miter lim="800000"/>
                          <a:headEnd/>
                          <a:tailEnd/>
                        </a:ln>
                      </wps:spPr>
                      <wps:txbx>
                        <w:txbxContent>
                          <w:p w14:paraId="2730787E" w14:textId="77777777" w:rsidR="00EC2986" w:rsidRDefault="00EC2986" w:rsidP="00EC2986">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Identify </w:t>
                            </w:r>
                            <w:r w:rsidRPr="00F67092">
                              <w:rPr>
                                <w:i/>
                                <w:iCs/>
                                <w:color w:val="002F6C" w:themeColor="accent1"/>
                                <w:sz w:val="24"/>
                                <w:szCs w:val="24"/>
                              </w:rPr>
                              <w:t xml:space="preserve">provider imbalances and assess how efficiently HCWs deliver </w:t>
                            </w:r>
                            <w:r>
                              <w:rPr>
                                <w:i/>
                                <w:iCs/>
                                <w:color w:val="002F6C" w:themeColor="accent1"/>
                                <w:sz w:val="24"/>
                                <w:szCs w:val="24"/>
                              </w:rPr>
                              <w:t>PHC</w:t>
                            </w:r>
                            <w:r w:rsidRPr="00F67092">
                              <w:rPr>
                                <w:i/>
                                <w:iCs/>
                                <w:color w:val="002F6C" w:themeColor="accent1"/>
                                <w:sz w:val="24"/>
                                <w:szCs w:val="24"/>
                              </w:rPr>
                              <w:t xml:space="preserve"> services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70D9E" id="Text Box 2" o:spid="_x0000_s1033" type="#_x0000_t202" style="position:absolute;margin-left:0;margin-top:28.8pt;width:540pt;height:68.9pt;z-index:25185894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" filled="f" stroked="f">
                <v:textbox style="mso-fit-shape-to-text:t">
                  <w:txbxContent>
                    <w:p w14:paraId="2730787E" w14:textId="77777777" w:rsidR="00EC2986" w:rsidRDefault="00EC2986" w:rsidP="00EC2986">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Identify </w:t>
                      </w:r>
                      <w:r w:rsidRPr="00F67092">
                        <w:rPr>
                          <w:i/>
                          <w:iCs/>
                          <w:color w:val="002F6C" w:themeColor="accent1"/>
                          <w:sz w:val="24"/>
                          <w:szCs w:val="24"/>
                        </w:rPr>
                        <w:t xml:space="preserve">provider imbalances and assess how efficiently HCWs deliver </w:t>
                      </w:r>
                      <w:r>
                        <w:rPr>
                          <w:i/>
                          <w:iCs/>
                          <w:color w:val="002F6C" w:themeColor="accent1"/>
                          <w:sz w:val="24"/>
                          <w:szCs w:val="24"/>
                        </w:rPr>
                        <w:t>PHC</w:t>
                      </w:r>
                      <w:r w:rsidRPr="00F67092">
                        <w:rPr>
                          <w:i/>
                          <w:iCs/>
                          <w:color w:val="002F6C" w:themeColor="accent1"/>
                          <w:sz w:val="24"/>
                          <w:szCs w:val="24"/>
                        </w:rPr>
                        <w:t xml:space="preserve"> services</w:t>
                      </w:r>
                    </w:p>
                  </w:txbxContent>
                </v:textbox>
                <w10:wrap type="topAndBottom" anchorx="margin" anchory="margin"/>
              </v:shape>
            </w:pict>
          </mc:Fallback>
        </mc:AlternateContent>
      </w:r>
      <w:r w:rsidR="00E349ED">
        <w:t xml:space="preserve">1. </w:t>
      </w:r>
      <w:r w:rsidR="00256352">
        <w:t>Identifying HRH Inefficiencies across All Health Facilities</w:t>
      </w:r>
    </w:p>
    <w:p w14:paraId="6F99022E" w14:textId="6002D913" w:rsidR="00052DD0" w:rsidRDefault="009900F0" w:rsidP="000655B5">
      <w:r>
        <w:rPr>
          <w:noProof/>
        </w:rPr>
        <mc:AlternateContent>
          <mc:Choice Requires="wpg">
            <w:drawing>
              <wp:anchor distT="0" distB="118745" distL="114300" distR="114300" simplePos="0" relativeHeight="251860992" behindDoc="0" locked="0" layoutInCell="1" allowOverlap="1" wp14:anchorId="1734F4CD" wp14:editId="46CBBCD7">
                <wp:simplePos x="0" y="0"/>
                <wp:positionH relativeFrom="column">
                  <wp:posOffset>3716020</wp:posOffset>
                </wp:positionH>
                <wp:positionV relativeFrom="page">
                  <wp:posOffset>1907555</wp:posOffset>
                </wp:positionV>
                <wp:extent cx="3182112" cy="1600200"/>
                <wp:effectExtent l="0" t="0" r="18415" b="0"/>
                <wp:wrapSquare wrapText="bothSides"/>
                <wp:docPr id="4812" name="Group 4812"/>
                <wp:cNvGraphicFramePr/>
                <a:graphic xmlns:a="http://schemas.openxmlformats.org/drawingml/2006/main">
                  <a:graphicData uri="http://schemas.microsoft.com/office/word/2010/wordprocessingGroup">
                    <wpg:wgp>
                      <wpg:cNvGrpSpPr/>
                      <wpg:grpSpPr>
                        <a:xfrm>
                          <a:off x="0" y="0"/>
                          <a:ext cx="3182112" cy="1600200"/>
                          <a:chOff x="0" y="-238210"/>
                          <a:chExt cx="3312104" cy="1598451"/>
                        </a:xfrm>
                      </wpg:grpSpPr>
                      <wps:wsp>
                        <wps:cNvPr id="4810" name="Text Box 2"/>
                        <wps:cNvSpPr txBox="1">
                          <a:spLocks noChangeArrowheads="1"/>
                        </wps:cNvSpPr>
                        <wps:spPr bwMode="auto">
                          <a:xfrm>
                            <a:off x="0" y="0"/>
                            <a:ext cx="3310254" cy="1360241"/>
                          </a:xfrm>
                          <a:prstGeom prst="rect">
                            <a:avLst/>
                          </a:prstGeom>
                          <a:solidFill>
                            <a:schemeClr val="bg1">
                              <a:lumMod val="95000"/>
                            </a:schemeClr>
                          </a:solidFill>
                          <a:ln w="9525">
                            <a:noFill/>
                            <a:miter lim="800000"/>
                            <a:headEnd/>
                            <a:tailEnd/>
                          </a:ln>
                        </wps:spPr>
                        <wps:txbx>
                          <w:txbxContent>
                            <w:p w14:paraId="46C3B1CD" w14:textId="77777777" w:rsidR="002E6823" w:rsidRDefault="002E6823" w:rsidP="002E6823">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FTE Summary</w:t>
                              </w:r>
                            </w:p>
                            <w:p w14:paraId="5C88E455" w14:textId="77777777" w:rsidR="002E6823" w:rsidRDefault="002E6823" w:rsidP="002E6823">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FTE Chart</w:t>
                              </w:r>
                            </w:p>
                            <w:p w14:paraId="0AAC6913" w14:textId="77777777" w:rsidR="002E6823" w:rsidRDefault="002E6823" w:rsidP="002E6823">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PHC Effort</w:t>
                              </w:r>
                            </w:p>
                            <w:p w14:paraId="1347A95D" w14:textId="77777777" w:rsidR="002E6823" w:rsidRPr="00724B3B" w:rsidRDefault="002E6823" w:rsidP="00341A11">
                              <w:pPr>
                                <w:pBdr>
                                  <w:top w:val="single" w:sz="24" w:space="8" w:color="767171" w:themeColor="background2" w:themeShade="80"/>
                                  <w:bottom w:val="single" w:sz="24" w:space="8" w:color="767171" w:themeColor="background2" w:themeShade="80"/>
                                </w:pBdr>
                                <w:spacing w:after="0"/>
                                <w:rPr>
                                  <w:b/>
                                  <w:bCs/>
                                  <w:i/>
                                  <w:iCs/>
                                  <w:color w:val="7030A0"/>
                                  <w:szCs w:val="18"/>
                                </w:rPr>
                              </w:pPr>
                              <w:r>
                                <w:rPr>
                                  <w:b/>
                                  <w:bCs/>
                                  <w:i/>
                                  <w:iCs/>
                                  <w:color w:val="7030A0"/>
                                  <w:szCs w:val="18"/>
                                </w:rPr>
                                <w:t>Community+</w:t>
                              </w:r>
                            </w:p>
                          </w:txbxContent>
                        </wps:txbx>
                        <wps:bodyPr rot="0" vert="horz" wrap="square" lIns="91440" tIns="45720" rIns="91440" bIns="45720" anchor="t" anchorCtr="0">
                          <a:noAutofit/>
                        </wps:bodyPr>
                      </wps:wsp>
                      <wps:wsp>
                        <wps:cNvPr id="4811" name="Text Box 4811"/>
                        <wps:cNvSpPr txBox="1"/>
                        <wps:spPr>
                          <a:xfrm>
                            <a:off x="2484" y="-238210"/>
                            <a:ext cx="3309620" cy="259715"/>
                          </a:xfrm>
                          <a:prstGeom prst="rect">
                            <a:avLst/>
                          </a:prstGeom>
                          <a:noFill/>
                          <a:ln>
                            <a:noFill/>
                          </a:ln>
                        </wps:spPr>
                        <wps:txbx>
                          <w:txbxContent>
                            <w:p w14:paraId="3F3915C0" w14:textId="658E8519" w:rsidR="002E6823" w:rsidRPr="00687E8C" w:rsidRDefault="002E6823" w:rsidP="002E6823">
                              <w:pPr>
                                <w:pStyle w:val="FigTableNumber"/>
                                <w:spacing w:before="0"/>
                                <w:rPr>
                                  <w:rFonts w:eastAsiaTheme="minorHAnsi"/>
                                  <w:noProof/>
                                </w:rPr>
                              </w:pPr>
                              <w:bookmarkStart w:id="16" w:name="_Ref61615660"/>
                              <w:r>
                                <w:t xml:space="preserve">Figure </w:t>
                              </w:r>
                              <w:bookmarkEnd w:id="16"/>
                              <w:r w:rsidR="005B0C03">
                                <w:t>3</w:t>
                              </w:r>
                              <w:r>
                                <w:t>. Tool Tabs used in this HRH efficiency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34F4CD" id="Group 4812" o:spid="_x0000_s1034" style="position:absolute;margin-left:292.6pt;margin-top:150.2pt;width:250.55pt;height:126pt;z-index:251860992;mso-wrap-distance-bottom:9.35pt;mso-position-vertical-relative:page;mso-width-relative:margin;mso-height-relative:margin" coordorigin=",-2382" coordsize="33121,1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">
                <v:shape id="_x0000_s1035" type="#_x0000_t202" style="position:absolute;width:33102;height:1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" fillcolor="#f2f2f2 [3052]" stroked="f">
                  <v:textbox>
                    <w:txbxContent>
                      <w:p w14:paraId="46C3B1CD" w14:textId="77777777" w:rsidR="002E6823" w:rsidRDefault="002E6823" w:rsidP="002E6823">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FTE Summary</w:t>
                        </w:r>
                      </w:p>
                      <w:p w14:paraId="5C88E455" w14:textId="77777777" w:rsidR="002E6823" w:rsidRDefault="002E6823" w:rsidP="002E6823">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FTE Chart</w:t>
                        </w:r>
                      </w:p>
                      <w:p w14:paraId="0AAC6913" w14:textId="77777777" w:rsidR="002E6823" w:rsidRDefault="002E6823" w:rsidP="002E6823">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PHC Effort</w:t>
                        </w:r>
                      </w:p>
                      <w:p w14:paraId="1347A95D" w14:textId="77777777" w:rsidR="002E6823" w:rsidRPr="00724B3B" w:rsidRDefault="002E6823" w:rsidP="00341A11">
                        <w:pPr>
                          <w:pBdr>
                            <w:top w:val="single" w:sz="24" w:space="8" w:color="767171" w:themeColor="background2" w:themeShade="80"/>
                            <w:bottom w:val="single" w:sz="24" w:space="8" w:color="767171" w:themeColor="background2" w:themeShade="80"/>
                          </w:pBdr>
                          <w:spacing w:after="0"/>
                          <w:rPr>
                            <w:b/>
                            <w:bCs/>
                            <w:i/>
                            <w:iCs/>
                            <w:color w:val="7030A0"/>
                            <w:szCs w:val="18"/>
                          </w:rPr>
                        </w:pPr>
                        <w:r>
                          <w:rPr>
                            <w:b/>
                            <w:bCs/>
                            <w:i/>
                            <w:iCs/>
                            <w:color w:val="7030A0"/>
                            <w:szCs w:val="18"/>
                          </w:rPr>
                          <w:t>Community+</w:t>
                        </w:r>
                      </w:p>
                    </w:txbxContent>
                  </v:textbox>
                </v:shape>
                <v:shape id="Text Box 4811" o:spid="_x0000_s1036" type="#_x0000_t202" style="position:absolute;left:24;top:-2382;width:3309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" filled="f" stroked="f">
                  <v:textbox inset="0,0,0,0">
                    <w:txbxContent>
                      <w:p w14:paraId="3F3915C0" w14:textId="658E8519" w:rsidR="002E6823" w:rsidRPr="00687E8C" w:rsidRDefault="002E6823" w:rsidP="002E6823">
                        <w:pPr>
                          <w:pStyle w:val="FigTableNumber"/>
                          <w:spacing w:before="0"/>
                          <w:rPr>
                            <w:rFonts w:eastAsiaTheme="minorHAnsi"/>
                            <w:noProof/>
                          </w:rPr>
                        </w:pPr>
                        <w:bookmarkStart w:id="19" w:name="_Ref61615660"/>
                        <w:r>
                          <w:t xml:space="preserve">Figure </w:t>
                        </w:r>
                        <w:bookmarkEnd w:id="19"/>
                        <w:r w:rsidR="005B0C03">
                          <w:t>3</w:t>
                        </w:r>
                        <w:r>
                          <w:t>. Tool Tabs used in this HRH efficiency case</w:t>
                        </w:r>
                      </w:p>
                    </w:txbxContent>
                  </v:textbox>
                </v:shape>
                <w10:wrap type="square" anchory="page"/>
              </v:group>
            </w:pict>
          </mc:Fallback>
        </mc:AlternateContent>
      </w:r>
      <w:r w:rsidR="008C63A9">
        <w:t xml:space="preserve">After importing the facility-specific data from all 23 HCs into HOT4PHC, the first step is to identify the health facilities that have staff shortages or excesses and for which HCW cadres. </w:t>
      </w:r>
      <w:r w:rsidR="008C63A9">
        <w:fldChar w:fldCharType="begin"/>
      </w:r>
      <w:r w:rsidR="008C63A9">
        <w:instrText xml:space="preserve"> REF _Ref61615660 \h </w:instrText>
      </w:r>
      <w:r w:rsidR="008C63A9">
        <w:fldChar w:fldCharType="separate"/>
      </w:r>
      <w:r w:rsidR="008C63A9">
        <w:t xml:space="preserve">Figure </w:t>
      </w:r>
      <w:r w:rsidR="0052154D">
        <w:rPr>
          <w:noProof/>
        </w:rPr>
        <w:t>3</w:t>
      </w:r>
      <w:r w:rsidR="008C63A9">
        <w:fldChar w:fldCharType="end"/>
      </w:r>
      <w:r w:rsidR="0052154D">
        <w:t xml:space="preserve"> </w:t>
      </w:r>
      <w:r w:rsidR="008C63A9">
        <w:t xml:space="preserve">shows which tool tabs will be used in this HRH efficiency scenario. </w:t>
      </w:r>
      <w:r w:rsidR="008E31C8">
        <w:t>Figure 4</w:t>
      </w:r>
      <w:r w:rsidR="008C63A9">
        <w:t xml:space="preserve">, copied from the </w:t>
      </w:r>
      <w:r w:rsidR="008C63A9" w:rsidRPr="008E0FB7">
        <w:rPr>
          <w:b/>
          <w:bCs/>
          <w:color w:val="7030A0"/>
        </w:rPr>
        <w:t>FTE Summary</w:t>
      </w:r>
      <w:r w:rsidR="008C63A9">
        <w:t xml:space="preserve"> tab, lists in pairs of columns how many FTEs are available for each type of HCW and what the excess or shortage is in all 23 HCs. A simple average can be found on the last row. Overall, HCWs in Dioila district seem to be underutilized given that 10 out of 13 cadres show an FTE excess, which is highest for CHWs with 45. FTE excesses and shortages are calculated based on the following data built into HOT4PHC, all customizable: (1) current patient volume and current levels of community engagement and systems support activities (</w:t>
      </w:r>
      <w:r w:rsidR="0037632A">
        <w:t xml:space="preserve">tabs </w:t>
      </w:r>
      <w:r w:rsidR="008C63A9" w:rsidRPr="00336C2F">
        <w:rPr>
          <w:b/>
          <w:bCs/>
          <w:color w:val="C00000"/>
        </w:rPr>
        <w:t xml:space="preserve">1 </w:t>
      </w:r>
      <w:r w:rsidR="008C63A9" w:rsidRPr="00282F37">
        <w:t>and</w:t>
      </w:r>
      <w:r w:rsidR="008C63A9" w:rsidRPr="00282F37">
        <w:rPr>
          <w:b/>
          <w:bCs/>
        </w:rPr>
        <w:t xml:space="preserve"> </w:t>
      </w:r>
      <w:r w:rsidR="008C63A9" w:rsidRPr="00336C2F">
        <w:rPr>
          <w:b/>
          <w:bCs/>
          <w:color w:val="C00000"/>
        </w:rPr>
        <w:t>5</w:t>
      </w:r>
      <w:r w:rsidR="008C63A9">
        <w:t>); (2) initial task-assignments to each HCW cadre (</w:t>
      </w:r>
      <w:r w:rsidR="0037632A">
        <w:t xml:space="preserve">tabs </w:t>
      </w:r>
      <w:r w:rsidR="008C63A9" w:rsidRPr="00336C2F">
        <w:rPr>
          <w:b/>
          <w:bCs/>
          <w:color w:val="C00000"/>
        </w:rPr>
        <w:t>4.a and b</w:t>
      </w:r>
      <w:r w:rsidR="008C63A9">
        <w:t>); and (3) client contact times provided by HCWs in Mali (</w:t>
      </w:r>
      <w:r w:rsidR="0037632A">
        <w:t xml:space="preserve">tab </w:t>
      </w:r>
      <w:r w:rsidR="008C63A9" w:rsidRPr="00B45F64">
        <w:rPr>
          <w:b/>
          <w:bCs/>
          <w:color w:val="72AF2F"/>
        </w:rPr>
        <w:t>D</w:t>
      </w:r>
      <w:r w:rsidR="0037632A">
        <w:rPr>
          <w:b/>
          <w:bCs/>
          <w:color w:val="72AF2F"/>
        </w:rPr>
        <w:t>,</w:t>
      </w:r>
      <w:r w:rsidR="008C63A9" w:rsidRPr="00B45F64">
        <w:rPr>
          <w:b/>
          <w:bCs/>
          <w:color w:val="72AF2F"/>
        </w:rPr>
        <w:t xml:space="preserve"> Task Times</w:t>
      </w:r>
      <w:r w:rsidR="008C63A9">
        <w:t xml:space="preserve">, preconfigured). FTE excesses or shortages should be as close to zero as possible for a well-balanced health workforce. When summarizing FTEs across all cadres, the last five columns in the bottom part of </w:t>
      </w:r>
      <w:r w:rsidR="008C63A9">
        <w:fldChar w:fldCharType="begin"/>
      </w:r>
      <w:r w:rsidR="008C63A9">
        <w:instrText xml:space="preserve"> REF _Ref61613837 \h </w:instrText>
      </w:r>
      <w:r w:rsidR="008C63A9">
        <w:fldChar w:fldCharType="separate"/>
      </w:r>
      <w:r w:rsidR="008C63A9">
        <w:t xml:space="preserve">Figure </w:t>
      </w:r>
      <w:r w:rsidR="009A3E93">
        <w:rPr>
          <w:noProof/>
        </w:rPr>
        <w:t>4</w:t>
      </w:r>
      <w:r w:rsidR="008C63A9">
        <w:fldChar w:fldCharType="end"/>
      </w:r>
      <w:r w:rsidR="009A3E93">
        <w:t xml:space="preserve"> in the next page</w:t>
      </w:r>
      <w:r w:rsidR="008C63A9">
        <w:t xml:space="preserve">, </w:t>
      </w:r>
      <w:r w:rsidR="008C63A9" w:rsidRPr="009F033A">
        <w:t>Seribila</w:t>
      </w:r>
      <w:r w:rsidR="008C63A9">
        <w:t xml:space="preserve"> HC shows the largest FTE excess with 13 HCW. Overall, 85 FTEs out of 195 in total would be needed in Dioila district to deliver the current volume of services; 110 HCWs seem underutilized, which puts staffing levels at 229 percent overall in the last column. The two columns before show how much the FTE excess or shortage estimates vary, because the time of contact between patient and provider varies with each patient visit and for each activity</w:t>
      </w:r>
      <w:r w:rsidR="00B0488C">
        <w:t>.</w:t>
      </w:r>
    </w:p>
    <w:p w14:paraId="2C2CC626" w14:textId="1578148D" w:rsidR="009A3E93" w:rsidRDefault="009A3E93" w:rsidP="009A3E93">
      <w:r>
        <w:t xml:space="preserve">Although HCs in Dioila district seem to have ample staff for coping with the current patient volume, there are three professional HCW cadres with shortages. Only a few HCs have physicians or medical specialists, each with an overall shortage of about two. More importantly, there is a gap of over three physician assistants. However, this average shortage underestimates the true need for such senior nurses, because four HCs do not have any advanced degree nurse as highlighted in red. Another three HCs have one full-time and one HC has a part-time senior nurse, also highlighted in red, all insufficient to cover the assigned patient volume. This means that there are approximately eight HCs in Dioila district that need an additional senior nurse, not just three as suggested by the simple average. The presumption is that all HCs should have enough senior nurses to ensure quality health services. Therefore, to assess the overall HRH situation it is important to examine the entire table and not only the bottom-line total. The </w:t>
      </w:r>
      <w:r w:rsidRPr="008E0FB7">
        <w:rPr>
          <w:b/>
          <w:bCs/>
          <w:color w:val="7030A0"/>
        </w:rPr>
        <w:t xml:space="preserve">FTE </w:t>
      </w:r>
      <w:r>
        <w:rPr>
          <w:b/>
          <w:bCs/>
          <w:color w:val="7030A0"/>
        </w:rPr>
        <w:t>Chart</w:t>
      </w:r>
      <w:r>
        <w:t xml:space="preserve"> tab shows the average, minimum and maximum FTE requirements and excesses or shortages in graphic form by cadre and for all cadres combined.</w:t>
      </w:r>
    </w:p>
    <w:p w14:paraId="745ABCBE" w14:textId="7107EAFE" w:rsidR="00C47207" w:rsidRDefault="009A3E93" w:rsidP="009A3E93">
      <w:r>
        <w:t xml:space="preserve">The </w:t>
      </w:r>
      <w:r>
        <w:rPr>
          <w:b/>
          <w:bCs/>
          <w:color w:val="7030A0"/>
        </w:rPr>
        <w:t>PHC Effort</w:t>
      </w:r>
      <w:r>
        <w:t xml:space="preserve"> tab shows coverage levels for key services (experimental) as well as the FTE requirements for five PHC clinical service areas (special programs and HIV/ART are addressed in the last two scenarios) and four community engagement and systems support areas. Other clinical and child health services require almost half of all FTEs, specifically adult (20%) and sick child (13%) consultations (see </w:t>
      </w:r>
      <w:r w:rsidRPr="00282F37">
        <w:rPr>
          <w:b/>
          <w:bCs/>
          <w:color w:val="C00000"/>
        </w:rPr>
        <w:t>tabs</w:t>
      </w:r>
      <w:r w:rsidRPr="00282F37">
        <w:rPr>
          <w:color w:val="C00000"/>
        </w:rPr>
        <w:t xml:space="preserve"> </w:t>
      </w:r>
      <w:r w:rsidRPr="00903302">
        <w:rPr>
          <w:b/>
          <w:bCs/>
          <w:color w:val="C00000"/>
        </w:rPr>
        <w:t>2.</w:t>
      </w:r>
      <w:r>
        <w:t xml:space="preserve"> column T or </w:t>
      </w:r>
      <w:r w:rsidRPr="00903302">
        <w:rPr>
          <w:b/>
          <w:bCs/>
          <w:color w:val="C00000"/>
        </w:rPr>
        <w:t>4.a</w:t>
      </w:r>
      <w:r w:rsidRPr="00903302">
        <w:rPr>
          <w:color w:val="C00000"/>
        </w:rPr>
        <w:t xml:space="preserve"> </w:t>
      </w:r>
      <w:r>
        <w:t xml:space="preserve">column AH). Overall, clinical activities require 80 percent of all FTEs and community engagement and support activities the remaining 20 percent. Training alone takes up 12 percent of HCWs time, while supervision efforts are low with less than one FTE annually across all HCs. The </w:t>
      </w:r>
      <w:r>
        <w:rPr>
          <w:b/>
          <w:bCs/>
          <w:color w:val="7030A0"/>
        </w:rPr>
        <w:t>Community+</w:t>
      </w:r>
      <w:r>
        <w:t xml:space="preserve"> tab brakes out the community engagement and systems support activities into greater detail.</w:t>
      </w:r>
      <w:r w:rsidR="00C47207">
        <w:br w:type="page"/>
      </w:r>
    </w:p>
    <w:p w14:paraId="27D61479" w14:textId="391BC847" w:rsidR="00B665A7" w:rsidRPr="008E31C8" w:rsidRDefault="00B665A7" w:rsidP="008E31C8">
      <w:pPr>
        <w:rPr>
          <w:bCs/>
        </w:rPr>
      </w:pPr>
      <w:r w:rsidRPr="008E31C8">
        <w:rPr>
          <w:bCs/>
          <w:noProof/>
        </w:rPr>
        <w:lastRenderedPageBreak/>
        <mc:AlternateContent>
          <mc:Choice Requires="wpg">
            <w:drawing>
              <wp:anchor distT="118745" distB="118745" distL="114300" distR="114300" simplePos="0" relativeHeight="251925504" behindDoc="0" locked="0" layoutInCell="1" allowOverlap="1" wp14:anchorId="5EF065AC" wp14:editId="11185601">
                <wp:simplePos x="0" y="0"/>
                <wp:positionH relativeFrom="margin">
                  <wp:align>right</wp:align>
                </wp:positionH>
                <wp:positionV relativeFrom="paragraph">
                  <wp:posOffset>428</wp:posOffset>
                </wp:positionV>
                <wp:extent cx="6858000" cy="739648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858000" cy="7397080"/>
                          <a:chOff x="0" y="0"/>
                          <a:chExt cx="6861175" cy="7395230"/>
                        </a:xfrm>
                      </wpg:grpSpPr>
                      <pic:pic xmlns:pic="http://schemas.openxmlformats.org/drawingml/2006/picture">
                        <pic:nvPicPr>
                          <pic:cNvPr id="4806" name="Picture 4806"/>
                          <pic:cNvPicPr>
                            <a:picLocks noChangeAspect="1"/>
                          </pic:cNvPicPr>
                        </pic:nvPicPr>
                        <pic:blipFill>
                          <a:blip r:embed="rId19"/>
                          <a:stretch>
                            <a:fillRect/>
                          </a:stretch>
                        </pic:blipFill>
                        <pic:spPr bwMode="auto">
                          <a:xfrm>
                            <a:off x="7952" y="397745"/>
                            <a:ext cx="6838950" cy="3312264"/>
                          </a:xfrm>
                          <a:prstGeom prst="rect">
                            <a:avLst/>
                          </a:prstGeom>
                          <a:noFill/>
                          <a:ln>
                            <a:noFill/>
                          </a:ln>
                        </pic:spPr>
                      </pic:pic>
                      <wps:wsp>
                        <wps:cNvPr id="4807" name="Text Box 4807"/>
                        <wps:cNvSpPr txBox="1"/>
                        <wps:spPr>
                          <a:xfrm>
                            <a:off x="7952" y="0"/>
                            <a:ext cx="6846073" cy="349857"/>
                          </a:xfrm>
                          <a:prstGeom prst="rect">
                            <a:avLst/>
                          </a:prstGeom>
                          <a:noFill/>
                          <a:ln>
                            <a:noFill/>
                          </a:ln>
                        </wps:spPr>
                        <wps:txbx>
                          <w:txbxContent>
                            <w:p w14:paraId="520A3FB4" w14:textId="77777777" w:rsidR="00C47207" w:rsidRPr="00491D00" w:rsidRDefault="00C47207" w:rsidP="00B665A7">
                              <w:pPr>
                                <w:spacing w:line="360" w:lineRule="auto"/>
                              </w:pPr>
                              <w:bookmarkStart w:id="17" w:name="_Ref61613837"/>
                              <w:r w:rsidRPr="00D9445A">
                                <w:rPr>
                                  <w:rStyle w:val="FigTableNumberChar"/>
                                </w:rPr>
                                <w:t xml:space="preserve">Figure </w:t>
                              </w:r>
                              <w:bookmarkEnd w:id="17"/>
                              <w:r>
                                <w:rPr>
                                  <w:rStyle w:val="FigTableNumberChar"/>
                                </w:rPr>
                                <w:t>4</w:t>
                              </w:r>
                              <w:r w:rsidRPr="00D9445A">
                                <w:rPr>
                                  <w:rStyle w:val="FigTableNumberChar"/>
                                </w:rPr>
                                <w:t>. Summary of FTEs Available and Excess/ Shortage by Cadre for Regions and Districts, and Municipalities; based on Current Client-load</w:t>
                              </w:r>
                              <w:r>
                                <w:rPr>
                                  <w:rStyle w:val="FigTableNumberChar"/>
                                </w:rPr>
                                <w:t xml:space="preserve"> </w:t>
                              </w:r>
                              <w:r w:rsidRPr="00D9445A">
                                <w:rPr>
                                  <w:rStyle w:val="FigTableNumberChar"/>
                                </w:rPr>
                                <w:t>(the bottom table is the continuation of the table above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09" name="Picture 480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3920510"/>
                            <a:ext cx="6861175" cy="34747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F065AC" id="Group 15" o:spid="_x0000_s1037" style="position:absolute;margin-left:488.8pt;margin-top:.05pt;width:540pt;height:582.4pt;z-index:251925504;mso-wrap-distance-top:9.35pt;mso-wrap-distance-bottom:9.35pt;mso-position-horizontal:right;mso-position-horizontal-relative:margin;mso-width-relative:margin;mso-height-relative:margin" coordsize="68611,73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">
                <v:shape id="Picture 4806" o:spid="_x0000_s1038" type="#_x0000_t75" style="position:absolute;left:79;top:3977;width:68390;height:3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">
                  <v:imagedata r:id="rId21" o:title=""/>
                </v:shape>
                <v:shape id="Text Box 4807" o:spid="_x0000_s1039" type="#_x0000_t202" style="position:absolute;left:79;width:68461;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" filled="f" stroked="f">
                  <v:textbox inset="0,0,0,0">
                    <w:txbxContent>
                      <w:p w14:paraId="520A3FB4" w14:textId="77777777" w:rsidR="00C47207" w:rsidRPr="00491D00" w:rsidRDefault="00C47207" w:rsidP="00B665A7">
                        <w:pPr>
                          <w:spacing w:line="360" w:lineRule="auto"/>
                        </w:pPr>
                        <w:bookmarkStart w:id="18" w:name="_Ref61613837"/>
                        <w:r w:rsidRPr="00D9445A">
                          <w:rPr>
                            <w:rStyle w:val="FigTableNumberChar"/>
                          </w:rPr>
                          <w:t xml:space="preserve">Figure </w:t>
                        </w:r>
                        <w:bookmarkEnd w:id="18"/>
                        <w:r>
                          <w:rPr>
                            <w:rStyle w:val="FigTableNumberChar"/>
                          </w:rPr>
                          <w:t>4</w:t>
                        </w:r>
                        <w:r w:rsidRPr="00D9445A">
                          <w:rPr>
                            <w:rStyle w:val="FigTableNumberChar"/>
                          </w:rPr>
                          <w:t>. Summary of FTEs Available and Excess/ Shortage by Cadre for Regions and Districts, and Municipalities; based on Current Client-load</w:t>
                        </w:r>
                        <w:r>
                          <w:rPr>
                            <w:rStyle w:val="FigTableNumberChar"/>
                          </w:rPr>
                          <w:t xml:space="preserve"> </w:t>
                        </w:r>
                        <w:r w:rsidRPr="00D9445A">
                          <w:rPr>
                            <w:rStyle w:val="FigTableNumberChar"/>
                          </w:rPr>
                          <w:t>(the bottom table is the continuation of the table above</w:t>
                        </w:r>
                        <w:r>
                          <w:t>)</w:t>
                        </w:r>
                      </w:p>
                    </w:txbxContent>
                  </v:textbox>
                </v:shape>
                <v:shape id="Picture 4809" o:spid="_x0000_s1040" type="#_x0000_t75" style="position:absolute;top:39205;width:68611;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">
                  <v:imagedata r:id="rId22" o:title=""/>
                </v:shape>
                <w10:wrap type="square" anchorx="margin"/>
              </v:group>
            </w:pict>
          </mc:Fallback>
        </mc:AlternateContent>
      </w:r>
    </w:p>
    <w:p w14:paraId="4BCAE656" w14:textId="3AEA4969" w:rsidR="00B665A7" w:rsidRPr="008E31C8" w:rsidRDefault="00B665A7" w:rsidP="008E31C8">
      <w:pPr>
        <w:rPr>
          <w:bCs/>
        </w:rPr>
      </w:pPr>
    </w:p>
    <w:p w14:paraId="2EB9691C" w14:textId="3F93E41E" w:rsidR="00B665A7" w:rsidRPr="008E31C8" w:rsidRDefault="00B665A7" w:rsidP="008E31C8">
      <w:pPr>
        <w:rPr>
          <w:bCs/>
        </w:rPr>
      </w:pPr>
    </w:p>
    <w:p w14:paraId="39472D26" w14:textId="77777777" w:rsidR="00B665A7" w:rsidRPr="008E31C8" w:rsidRDefault="00B665A7" w:rsidP="008E31C8">
      <w:pPr>
        <w:rPr>
          <w:bCs/>
        </w:rPr>
      </w:pPr>
    </w:p>
    <w:p w14:paraId="190CBE50" w14:textId="42545A5F" w:rsidR="009E06B9" w:rsidRPr="00C47207" w:rsidRDefault="00E349ED" w:rsidP="00C47207">
      <w:pPr>
        <w:rPr>
          <w:rStyle w:val="Heading2Char"/>
        </w:rPr>
      </w:pPr>
      <w:r w:rsidRPr="00C47207">
        <w:rPr>
          <w:rStyle w:val="Heading2Char"/>
        </w:rPr>
        <w:lastRenderedPageBreak/>
        <w:t xml:space="preserve">a. </w:t>
      </w:r>
      <w:r w:rsidR="009E06B9" w:rsidRPr="00C47207">
        <w:rPr>
          <w:rStyle w:val="Heading2Char"/>
        </w:rPr>
        <w:t>Interpreting the evidence and next steps</w:t>
      </w:r>
    </w:p>
    <w:p w14:paraId="066FFF32" w14:textId="6DE36286" w:rsidR="00E76277" w:rsidRDefault="009E06B9" w:rsidP="009E06B9">
      <w:r>
        <w:t>It is unlikely that over half of the HCWs in Dioila district are underutilized. HRH optimization using HOT4PHC is an iterative process that requires data validation and possibly adjustments to some of the data incorporated into the tool prior to roll out. Here are some of the next steps:</w:t>
      </w:r>
    </w:p>
    <w:p w14:paraId="743B49E3" w14:textId="12CDFE62" w:rsidR="009E06B9" w:rsidRDefault="009E06B9" w:rsidP="009E06B9">
      <w:pPr>
        <w:pStyle w:val="ListParagraph"/>
        <w:numPr>
          <w:ilvl w:val="0"/>
          <w:numId w:val="32"/>
        </w:numPr>
        <w:tabs>
          <w:tab w:val="clear" w:pos="720"/>
        </w:tabs>
        <w:spacing w:after="0" w:line="240" w:lineRule="auto"/>
        <w:jc w:val="both"/>
        <w:rPr>
          <w:b/>
          <w:bCs/>
        </w:rPr>
      </w:pPr>
      <w:r w:rsidRPr="00533378">
        <w:rPr>
          <w:b/>
          <w:bCs/>
        </w:rPr>
        <w:t>Validate client contact (task) times.</w:t>
      </w:r>
      <w:r w:rsidRPr="0040582B">
        <w:t xml:space="preserve"> The Mali team provided two task time estimates for each activity. Longer times were assigned to the referral HC as well as physicians and physician assistants; community HCs and less qualifie</w:t>
      </w:r>
      <w:r w:rsidR="00533378">
        <w:t>d</w:t>
      </w:r>
      <w:r w:rsidRPr="0040582B">
        <w:t xml:space="preserve"> HCW were assigned shorter times. For several activities these times were </w:t>
      </w:r>
      <w:r>
        <w:t xml:space="preserve">very short and should be revisited and changed on </w:t>
      </w:r>
      <w:r w:rsidR="000B456A">
        <w:t>tab</w:t>
      </w:r>
      <w:r>
        <w:t xml:space="preserve"> </w:t>
      </w:r>
      <w:r w:rsidRPr="00951580">
        <w:rPr>
          <w:b/>
          <w:bCs/>
          <w:color w:val="72AF2F"/>
        </w:rPr>
        <w:t xml:space="preserve">D. Task Times </w:t>
      </w:r>
      <w:r w:rsidRPr="00951580">
        <w:t xml:space="preserve">and reassigned to specific cadres as needed on </w:t>
      </w:r>
      <w:r w:rsidR="0037632A">
        <w:t>tab</w:t>
      </w:r>
      <w:r w:rsidRPr="00951580">
        <w:rPr>
          <w:b/>
          <w:bCs/>
        </w:rPr>
        <w:t xml:space="preserve"> </w:t>
      </w:r>
      <w:r w:rsidRPr="00951580">
        <w:rPr>
          <w:b/>
          <w:bCs/>
          <w:color w:val="72AF2F"/>
        </w:rPr>
        <w:t>C. Service Providers</w:t>
      </w:r>
      <w:r>
        <w:t>.</w:t>
      </w:r>
      <w:r>
        <w:rPr>
          <w:rStyle w:val="FootnoteReference"/>
        </w:rPr>
        <w:footnoteReference w:id="3"/>
      </w:r>
    </w:p>
    <w:p w14:paraId="218E7464" w14:textId="6B4420AB" w:rsidR="009E06B9" w:rsidRDefault="009E06B9" w:rsidP="009E06B9">
      <w:pPr>
        <w:pStyle w:val="ListParagraph"/>
        <w:numPr>
          <w:ilvl w:val="0"/>
          <w:numId w:val="32"/>
        </w:numPr>
        <w:tabs>
          <w:tab w:val="clear" w:pos="720"/>
        </w:tabs>
        <w:spacing w:after="0" w:line="240" w:lineRule="auto"/>
        <w:jc w:val="both"/>
        <w:rPr>
          <w:b/>
          <w:bCs/>
        </w:rPr>
      </w:pPr>
      <w:r w:rsidRPr="00533378">
        <w:rPr>
          <w:b/>
          <w:bCs/>
        </w:rPr>
        <w:t>Validate service provider data.</w:t>
      </w:r>
      <w:r>
        <w:t xml:space="preserve"> Besides ensuring an accurate head count of staff actually providing services excluding any staff permanently absent, it is important to correctly estimate the time different cadres have for service provision. The assumption that unpaid CHWs and other lay worker are available 35 or more hours a week may need to be revisited.</w:t>
      </w:r>
    </w:p>
    <w:p w14:paraId="7113DB98" w14:textId="311DA922" w:rsidR="009E06B9" w:rsidRPr="00282F37" w:rsidRDefault="009E06B9" w:rsidP="009E06B9">
      <w:pPr>
        <w:pStyle w:val="ListParagraph"/>
        <w:numPr>
          <w:ilvl w:val="0"/>
          <w:numId w:val="32"/>
        </w:numPr>
        <w:tabs>
          <w:tab w:val="clear" w:pos="720"/>
        </w:tabs>
        <w:spacing w:after="0" w:line="240" w:lineRule="auto"/>
        <w:jc w:val="both"/>
        <w:rPr>
          <w:b/>
          <w:bCs/>
        </w:rPr>
      </w:pPr>
      <w:r w:rsidRPr="00533378">
        <w:rPr>
          <w:b/>
          <w:bCs/>
        </w:rPr>
        <w:t>Assess how efficiently HCWs are employed to deliver essential PHC services</w:t>
      </w:r>
      <w:r>
        <w:t xml:space="preserve"> </w:t>
      </w:r>
      <w:r w:rsidRPr="00282F37">
        <w:t>compared to national service guidelines and standards</w:t>
      </w:r>
      <w:r>
        <w:t xml:space="preserve"> and for achieving coverage targets.</w:t>
      </w:r>
    </w:p>
    <w:p w14:paraId="317B5738" w14:textId="66C60859" w:rsidR="00E76277" w:rsidRPr="00E76277" w:rsidRDefault="009E06B9" w:rsidP="00F42980">
      <w:pPr>
        <w:pStyle w:val="ListParagraph"/>
        <w:numPr>
          <w:ilvl w:val="0"/>
          <w:numId w:val="32"/>
        </w:numPr>
        <w:tabs>
          <w:tab w:val="clear" w:pos="720"/>
        </w:tabs>
        <w:spacing w:after="0" w:line="240" w:lineRule="auto"/>
        <w:jc w:val="both"/>
        <w:rPr>
          <w:b/>
          <w:bCs/>
        </w:rPr>
      </w:pPr>
      <w:r w:rsidRPr="00533378">
        <w:rPr>
          <w:b/>
          <w:bCs/>
        </w:rPr>
        <w:t>Explore how increased task-sharing</w:t>
      </w:r>
      <w:r>
        <w:t xml:space="preserve"> can alleviate staff shortages in the next scenario.</w:t>
      </w:r>
    </w:p>
    <w:p w14:paraId="2F48887B" w14:textId="6758FC0F" w:rsidR="00E76277" w:rsidRDefault="009E06B9" w:rsidP="007B3845">
      <w:pPr>
        <w:pStyle w:val="ListParagraph"/>
        <w:numPr>
          <w:ilvl w:val="0"/>
          <w:numId w:val="32"/>
        </w:numPr>
        <w:tabs>
          <w:tab w:val="clear" w:pos="720"/>
        </w:tabs>
        <w:spacing w:after="0" w:line="240" w:lineRule="auto"/>
        <w:jc w:val="both"/>
      </w:pPr>
      <w:r w:rsidRPr="00533378">
        <w:rPr>
          <w:b/>
          <w:bCs/>
        </w:rPr>
        <w:t>Explore how service differentiation</w:t>
      </w:r>
      <w:r>
        <w:t xml:space="preserve"> by expanding community-based service delivery can alleviate staff shortages in the third scenario.</w:t>
      </w:r>
    </w:p>
    <w:p w14:paraId="396E9E8D" w14:textId="20F9858F" w:rsidR="00052DD0" w:rsidRDefault="009E06B9" w:rsidP="00533378">
      <w:pPr>
        <w:spacing w:after="0" w:line="240" w:lineRule="auto"/>
        <w:jc w:val="both"/>
      </w:pPr>
      <w:r w:rsidRPr="00533378">
        <w:rPr>
          <w:b/>
          <w:bCs/>
        </w:rPr>
        <w:t>If staff shortages persist despite task-sharing and service differentiation</w:t>
      </w:r>
      <w:r>
        <w:t xml:space="preserve">, </w:t>
      </w:r>
      <w:r w:rsidRPr="0040582B">
        <w:t xml:space="preserve">use FTE results </w:t>
      </w:r>
      <w:r>
        <w:t>(</w:t>
      </w:r>
      <w:r w:rsidRPr="00533378">
        <w:rPr>
          <w:b/>
          <w:bCs/>
          <w:color w:val="7030A0"/>
        </w:rPr>
        <w:t>FTE Summary</w:t>
      </w:r>
      <w:r>
        <w:t xml:space="preserve"> </w:t>
      </w:r>
      <w:r w:rsidRPr="00282F37">
        <w:t>tab)</w:t>
      </w:r>
      <w:r w:rsidRPr="0040582B">
        <w:t xml:space="preserve"> and cost estimates </w:t>
      </w:r>
      <w:r>
        <w:t>(</w:t>
      </w:r>
      <w:r w:rsidR="0037632A">
        <w:t xml:space="preserve">tab </w:t>
      </w:r>
      <w:r w:rsidRPr="00533378">
        <w:rPr>
          <w:b/>
          <w:bCs/>
          <w:color w:val="6C6463" w:themeColor="text2"/>
        </w:rPr>
        <w:t>7</w:t>
      </w:r>
      <w:r w:rsidR="0037632A" w:rsidRPr="00533378">
        <w:rPr>
          <w:b/>
          <w:bCs/>
          <w:color w:val="6C6463" w:themeColor="text2"/>
        </w:rPr>
        <w:t>,</w:t>
      </w:r>
      <w:r w:rsidRPr="00533378">
        <w:rPr>
          <w:b/>
          <w:bCs/>
          <w:color w:val="6C6463" w:themeColor="text2"/>
        </w:rPr>
        <w:t xml:space="preserve"> Costs</w:t>
      </w:r>
      <w:r>
        <w:t xml:space="preserve">) </w:t>
      </w:r>
      <w:r w:rsidRPr="0040582B">
        <w:t>provided by HOT4PHC to advocate for the hiring (in a decentralized setting) or allocation (in a centralized setting) of additional HCW</w:t>
      </w:r>
      <w:r>
        <w:t>s</w:t>
      </w:r>
      <w:r w:rsidRPr="0040582B">
        <w:t>.</w:t>
      </w:r>
    </w:p>
    <w:p w14:paraId="3B558713" w14:textId="23A2F59F" w:rsidR="008277FF" w:rsidRPr="008C63A9" w:rsidRDefault="00B665A7" w:rsidP="00E349ED">
      <w:pPr>
        <w:pStyle w:val="Heading2"/>
      </w:pPr>
      <w:r>
        <w:rPr>
          <w:noProof/>
        </w:rPr>
        <mc:AlternateContent>
          <mc:Choice Requires="wps">
            <w:drawing>
              <wp:anchor distT="91440" distB="91440" distL="114300" distR="114300" simplePos="0" relativeHeight="251868160" behindDoc="0" locked="0" layoutInCell="1" allowOverlap="1" wp14:anchorId="0C1421A0" wp14:editId="6DA82C4B">
                <wp:simplePos x="0" y="0"/>
                <wp:positionH relativeFrom="margin">
                  <wp:align>right</wp:align>
                </wp:positionH>
                <wp:positionV relativeFrom="margin">
                  <wp:posOffset>3536034</wp:posOffset>
                </wp:positionV>
                <wp:extent cx="6927850" cy="875030"/>
                <wp:effectExtent l="0" t="0" r="0" b="0"/>
                <wp:wrapTopAndBottom/>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875030"/>
                        </a:xfrm>
                        <a:prstGeom prst="rect">
                          <a:avLst/>
                        </a:prstGeom>
                        <a:noFill/>
                        <a:ln w="9525">
                          <a:noFill/>
                          <a:miter lim="800000"/>
                          <a:headEnd/>
                          <a:tailEnd/>
                        </a:ln>
                      </wps:spPr>
                      <wps:txbx>
                        <w:txbxContent>
                          <w:p w14:paraId="1F1168A9" w14:textId="77777777" w:rsidR="00763B90" w:rsidRDefault="00763B90" w:rsidP="00763B90">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w:t>
                            </w:r>
                            <w:r w:rsidRPr="005C54B9">
                              <w:rPr>
                                <w:i/>
                                <w:iCs/>
                                <w:color w:val="002F6C" w:themeColor="accent1"/>
                                <w:sz w:val="24"/>
                                <w:szCs w:val="24"/>
                              </w:rPr>
                              <w:t>Increase task-sharing to address an HCW shortage and increase service utilization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1421A0" id="_x0000_s1041" type="#_x0000_t202" style="position:absolute;margin-left:494.3pt;margin-top:278.45pt;width:545.5pt;height:68.9pt;z-index:251868160;visibility:visible;mso-wrap-style:square;mso-width-percent:0;mso-height-percent:200;mso-wrap-distance-left:9pt;mso-wrap-distance-top:7.2pt;mso-wrap-distance-right:9pt;mso-wrap-distance-bottom:7.2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" filled="f" stroked="f">
                <v:textbox style="mso-fit-shape-to-text:t">
                  <w:txbxContent>
                    <w:p w14:paraId="1F1168A9" w14:textId="77777777" w:rsidR="00763B90" w:rsidRDefault="00763B90" w:rsidP="00763B90">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w:t>
                      </w:r>
                      <w:r w:rsidRPr="005C54B9">
                        <w:rPr>
                          <w:i/>
                          <w:iCs/>
                          <w:color w:val="002F6C" w:themeColor="accent1"/>
                          <w:sz w:val="24"/>
                          <w:szCs w:val="24"/>
                        </w:rPr>
                        <w:t>Increase task-sharing to address an HCW shortage and increase service utilization</w:t>
                      </w:r>
                    </w:p>
                  </w:txbxContent>
                </v:textbox>
                <w10:wrap type="topAndBottom" anchorx="margin" anchory="margin"/>
              </v:shape>
            </w:pict>
          </mc:Fallback>
        </mc:AlternateContent>
      </w:r>
      <w:r w:rsidR="00D7598B">
        <w:t xml:space="preserve">2. </w:t>
      </w:r>
      <w:r w:rsidR="007D789A">
        <w:t>Improving HRH Efficiency through Task-Sharing</w:t>
      </w:r>
    </w:p>
    <w:p w14:paraId="1A20B6AF" w14:textId="1FEDB07A" w:rsidR="00E24EFD" w:rsidRDefault="00E24EFD" w:rsidP="00E24EFD">
      <w:pPr>
        <w:spacing w:after="160" w:line="259" w:lineRule="auto"/>
        <w:rPr>
          <w:rFonts w:eastAsia="Calibri" w:cs="Times New Roman"/>
        </w:rPr>
      </w:pPr>
      <w:r>
        <w:rPr>
          <w:rFonts w:eastAsia="Calibri" w:cs="Times New Roman"/>
          <w:noProof/>
        </w:rPr>
        <mc:AlternateContent>
          <mc:Choice Requires="wpg">
            <w:drawing>
              <wp:anchor distT="0" distB="0" distL="114300" distR="114300" simplePos="0" relativeHeight="251870208" behindDoc="0" locked="0" layoutInCell="1" allowOverlap="1" wp14:anchorId="5B388B2E" wp14:editId="67B82178">
                <wp:simplePos x="0" y="0"/>
                <wp:positionH relativeFrom="margin">
                  <wp:posOffset>3684905</wp:posOffset>
                </wp:positionH>
                <wp:positionV relativeFrom="paragraph">
                  <wp:posOffset>693420</wp:posOffset>
                </wp:positionV>
                <wp:extent cx="3282950" cy="2202180"/>
                <wp:effectExtent l="0" t="0" r="12700" b="7620"/>
                <wp:wrapSquare wrapText="bothSides"/>
                <wp:docPr id="4815" name="Group 4815"/>
                <wp:cNvGraphicFramePr/>
                <a:graphic xmlns:a="http://schemas.openxmlformats.org/drawingml/2006/main">
                  <a:graphicData uri="http://schemas.microsoft.com/office/word/2010/wordprocessingGroup">
                    <wpg:wgp>
                      <wpg:cNvGrpSpPr/>
                      <wpg:grpSpPr>
                        <a:xfrm>
                          <a:off x="0" y="0"/>
                          <a:ext cx="3282950" cy="2202180"/>
                          <a:chOff x="-405132" y="-248127"/>
                          <a:chExt cx="3847012" cy="2188663"/>
                        </a:xfrm>
                      </wpg:grpSpPr>
                      <wps:wsp>
                        <wps:cNvPr id="4813" name="Text Box 2"/>
                        <wps:cNvSpPr txBox="1">
                          <a:spLocks noChangeArrowheads="1"/>
                        </wps:cNvSpPr>
                        <wps:spPr bwMode="auto">
                          <a:xfrm>
                            <a:off x="-405132" y="-47"/>
                            <a:ext cx="3782889" cy="1940583"/>
                          </a:xfrm>
                          <a:prstGeom prst="rect">
                            <a:avLst/>
                          </a:prstGeom>
                          <a:solidFill>
                            <a:schemeClr val="bg1">
                              <a:lumMod val="95000"/>
                            </a:schemeClr>
                          </a:solidFill>
                          <a:ln w="9525">
                            <a:noFill/>
                            <a:miter lim="800000"/>
                            <a:headEnd/>
                            <a:tailEnd/>
                          </a:ln>
                        </wps:spPr>
                        <wps:txbx>
                          <w:txbxContent>
                            <w:p w14:paraId="5D1BACEE"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7030A0"/>
                                  <w:szCs w:val="18"/>
                                </w:rPr>
                              </w:pPr>
                              <w:r w:rsidRPr="00724B3B">
                                <w:rPr>
                                  <w:b/>
                                  <w:bCs/>
                                  <w:i/>
                                  <w:iCs/>
                                  <w:color w:val="7030A0"/>
                                  <w:szCs w:val="18"/>
                                </w:rPr>
                                <w:t>DASHBOARD (comparison of HRH scenarios)</w:t>
                              </w:r>
                            </w:p>
                            <w:p w14:paraId="09C61296"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C00000"/>
                                  <w:szCs w:val="18"/>
                                </w:rPr>
                              </w:pPr>
                              <w:r w:rsidRPr="00732DD8">
                                <w:rPr>
                                  <w:b/>
                                  <w:bCs/>
                                  <w:i/>
                                  <w:iCs/>
                                  <w:color w:val="C00000"/>
                                  <w:szCs w:val="18"/>
                                </w:rPr>
                                <w:t>4.a TA-Facility</w:t>
                              </w:r>
                            </w:p>
                            <w:p w14:paraId="0EC3BC18"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7030A0"/>
                                  <w:szCs w:val="18"/>
                                </w:rPr>
                              </w:pPr>
                              <w:r>
                                <w:rPr>
                                  <w:b/>
                                  <w:bCs/>
                                  <w:i/>
                                  <w:iCs/>
                                  <w:color w:val="7030A0"/>
                                  <w:szCs w:val="18"/>
                                </w:rPr>
                                <w:t>FTE Summary / FTE Chart</w:t>
                              </w:r>
                            </w:p>
                            <w:p w14:paraId="06138FA8"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C00000"/>
                                  <w:szCs w:val="18"/>
                                </w:rPr>
                              </w:pPr>
                              <w:r>
                                <w:rPr>
                                  <w:b/>
                                  <w:bCs/>
                                  <w:i/>
                                  <w:iCs/>
                                  <w:color w:val="C00000"/>
                                  <w:szCs w:val="18"/>
                                </w:rPr>
                                <w:t>2. PHC Delivery</w:t>
                              </w:r>
                            </w:p>
                            <w:p w14:paraId="377AD694" w14:textId="77777777" w:rsidR="00E24EFD" w:rsidRPr="00732DD8" w:rsidRDefault="00E24EFD" w:rsidP="001B1E90">
                              <w:pPr>
                                <w:pBdr>
                                  <w:top w:val="single" w:sz="24" w:space="8" w:color="767171" w:themeColor="background2" w:themeShade="80"/>
                                  <w:bottom w:val="single" w:sz="24" w:space="22" w:color="767171" w:themeColor="background2" w:themeShade="80"/>
                                </w:pBdr>
                                <w:rPr>
                                  <w:b/>
                                  <w:bCs/>
                                  <w:i/>
                                  <w:iCs/>
                                  <w:color w:val="3B3838" w:themeColor="background2" w:themeShade="40"/>
                                  <w:szCs w:val="18"/>
                                </w:rPr>
                              </w:pPr>
                              <w:r w:rsidRPr="00732DD8">
                                <w:rPr>
                                  <w:b/>
                                  <w:bCs/>
                                  <w:i/>
                                  <w:iCs/>
                                  <w:color w:val="3B3838" w:themeColor="background2" w:themeShade="40"/>
                                  <w:szCs w:val="18"/>
                                </w:rPr>
                                <w:t>6. Task-sharing</w:t>
                              </w:r>
                            </w:p>
                            <w:p w14:paraId="14B08D77" w14:textId="31E8BE84" w:rsidR="00E24EFD" w:rsidRDefault="00E24EFD" w:rsidP="001A232D">
                              <w:pPr>
                                <w:pBdr>
                                  <w:top w:val="single" w:sz="24" w:space="8" w:color="767171" w:themeColor="background2" w:themeShade="80"/>
                                  <w:bottom w:val="single" w:sz="24" w:space="22" w:color="767171" w:themeColor="background2" w:themeShade="80"/>
                                </w:pBdr>
                                <w:spacing w:after="0"/>
                              </w:pPr>
                              <w:r w:rsidRPr="00732DD8">
                                <w:rPr>
                                  <w:b/>
                                  <w:bCs/>
                                  <w:i/>
                                  <w:iCs/>
                                  <w:color w:val="C00000"/>
                                  <w:szCs w:val="18"/>
                                </w:rPr>
                                <w:t>Star</w:t>
                              </w:r>
                              <w:r w:rsidR="001A232D">
                                <w:rPr>
                                  <w:b/>
                                  <w:bCs/>
                                  <w:i/>
                                  <w:iCs/>
                                  <w:color w:val="C00000"/>
                                  <w:szCs w:val="18"/>
                                </w:rPr>
                                <w:t>t</w:t>
                              </w:r>
                            </w:p>
                          </w:txbxContent>
                        </wps:txbx>
                        <wps:bodyPr rot="0" vert="horz" wrap="square" lIns="91440" tIns="45720" rIns="91440" bIns="45720" anchor="t" anchorCtr="0">
                          <a:noAutofit/>
                        </wps:bodyPr>
                      </wps:wsp>
                      <wps:wsp>
                        <wps:cNvPr id="4814" name="Text Box 4814"/>
                        <wps:cNvSpPr txBox="1"/>
                        <wps:spPr>
                          <a:xfrm>
                            <a:off x="-405132" y="-248127"/>
                            <a:ext cx="3847012" cy="198852"/>
                          </a:xfrm>
                          <a:prstGeom prst="rect">
                            <a:avLst/>
                          </a:prstGeom>
                          <a:noFill/>
                          <a:ln>
                            <a:noFill/>
                          </a:ln>
                        </wps:spPr>
                        <wps:txbx>
                          <w:txbxContent>
                            <w:p w14:paraId="47BC87B3" w14:textId="23EC97BB" w:rsidR="00E24EFD" w:rsidRPr="009F4F38" w:rsidRDefault="00E24EFD" w:rsidP="00E24EFD">
                              <w:pPr>
                                <w:pStyle w:val="FigTableNumber"/>
                                <w:spacing w:before="0"/>
                                <w:rPr>
                                  <w:rFonts w:eastAsiaTheme="minorHAnsi"/>
                                  <w:noProof/>
                                </w:rPr>
                              </w:pPr>
                              <w:r>
                                <w:t xml:space="preserve">Figure </w:t>
                              </w:r>
                              <w:r w:rsidR="00492DB9">
                                <w:t>5</w:t>
                              </w:r>
                              <w:r>
                                <w:t xml:space="preserve">. </w:t>
                              </w:r>
                              <w:r w:rsidRPr="00CC01E9">
                                <w:t xml:space="preserve">Tool Tabs </w:t>
                              </w:r>
                              <w:r>
                                <w:t>u</w:t>
                              </w:r>
                              <w:r w:rsidRPr="00CC01E9">
                                <w:t xml:space="preserve">sed in this </w:t>
                              </w:r>
                              <w:r>
                                <w:t>HRH efficiency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388B2E" id="Group 4815" o:spid="_x0000_s1042" style="position:absolute;margin-left:290.15pt;margin-top:54.6pt;width:258.5pt;height:173.4pt;z-index:251870208;mso-position-horizontal-relative:margin;mso-width-relative:margin;mso-height-relative:margin" coordorigin="-4051,-2481" coordsize="38470,21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">
                <v:shape id="_x0000_s1043" type="#_x0000_t202" style="position:absolute;left:-4051;width:37828;height:19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" fillcolor="#f2f2f2 [3052]" stroked="f">
                  <v:textbox>
                    <w:txbxContent>
                      <w:p w14:paraId="5D1BACEE"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7030A0"/>
                            <w:szCs w:val="18"/>
                          </w:rPr>
                        </w:pPr>
                        <w:r w:rsidRPr="00724B3B">
                          <w:rPr>
                            <w:b/>
                            <w:bCs/>
                            <w:i/>
                            <w:iCs/>
                            <w:color w:val="7030A0"/>
                            <w:szCs w:val="18"/>
                          </w:rPr>
                          <w:t>DASHBOARD (comparison of HRH scenarios)</w:t>
                        </w:r>
                      </w:p>
                      <w:p w14:paraId="09C61296"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C00000"/>
                            <w:szCs w:val="18"/>
                          </w:rPr>
                        </w:pPr>
                        <w:r w:rsidRPr="00732DD8">
                          <w:rPr>
                            <w:b/>
                            <w:bCs/>
                            <w:i/>
                            <w:iCs/>
                            <w:color w:val="C00000"/>
                            <w:szCs w:val="18"/>
                          </w:rPr>
                          <w:t>4.a TA-Facility</w:t>
                        </w:r>
                      </w:p>
                      <w:p w14:paraId="0EC3BC18"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7030A0"/>
                            <w:szCs w:val="18"/>
                          </w:rPr>
                        </w:pPr>
                        <w:r>
                          <w:rPr>
                            <w:b/>
                            <w:bCs/>
                            <w:i/>
                            <w:iCs/>
                            <w:color w:val="7030A0"/>
                            <w:szCs w:val="18"/>
                          </w:rPr>
                          <w:t>FTE Summary / FTE Chart</w:t>
                        </w:r>
                      </w:p>
                      <w:p w14:paraId="06138FA8" w14:textId="77777777" w:rsidR="00E24EFD" w:rsidRDefault="00E24EFD" w:rsidP="001B1E90">
                        <w:pPr>
                          <w:pBdr>
                            <w:top w:val="single" w:sz="24" w:space="8" w:color="767171" w:themeColor="background2" w:themeShade="80"/>
                            <w:bottom w:val="single" w:sz="24" w:space="22" w:color="767171" w:themeColor="background2" w:themeShade="80"/>
                          </w:pBdr>
                          <w:rPr>
                            <w:b/>
                            <w:bCs/>
                            <w:i/>
                            <w:iCs/>
                            <w:color w:val="C00000"/>
                            <w:szCs w:val="18"/>
                          </w:rPr>
                        </w:pPr>
                        <w:r>
                          <w:rPr>
                            <w:b/>
                            <w:bCs/>
                            <w:i/>
                            <w:iCs/>
                            <w:color w:val="C00000"/>
                            <w:szCs w:val="18"/>
                          </w:rPr>
                          <w:t>2. PHC Delivery</w:t>
                        </w:r>
                      </w:p>
                      <w:p w14:paraId="377AD694" w14:textId="77777777" w:rsidR="00E24EFD" w:rsidRPr="00732DD8" w:rsidRDefault="00E24EFD" w:rsidP="001B1E90">
                        <w:pPr>
                          <w:pBdr>
                            <w:top w:val="single" w:sz="24" w:space="8" w:color="767171" w:themeColor="background2" w:themeShade="80"/>
                            <w:bottom w:val="single" w:sz="24" w:space="22" w:color="767171" w:themeColor="background2" w:themeShade="80"/>
                          </w:pBdr>
                          <w:rPr>
                            <w:b/>
                            <w:bCs/>
                            <w:i/>
                            <w:iCs/>
                            <w:color w:val="3B3838" w:themeColor="background2" w:themeShade="40"/>
                            <w:szCs w:val="18"/>
                          </w:rPr>
                        </w:pPr>
                        <w:r w:rsidRPr="00732DD8">
                          <w:rPr>
                            <w:b/>
                            <w:bCs/>
                            <w:i/>
                            <w:iCs/>
                            <w:color w:val="3B3838" w:themeColor="background2" w:themeShade="40"/>
                            <w:szCs w:val="18"/>
                          </w:rPr>
                          <w:t>6. Task-sharing</w:t>
                        </w:r>
                      </w:p>
                      <w:p w14:paraId="14B08D77" w14:textId="31E8BE84" w:rsidR="00E24EFD" w:rsidRDefault="00E24EFD" w:rsidP="001A232D">
                        <w:pPr>
                          <w:pBdr>
                            <w:top w:val="single" w:sz="24" w:space="8" w:color="767171" w:themeColor="background2" w:themeShade="80"/>
                            <w:bottom w:val="single" w:sz="24" w:space="22" w:color="767171" w:themeColor="background2" w:themeShade="80"/>
                          </w:pBdr>
                          <w:spacing w:after="0"/>
                        </w:pPr>
                        <w:r w:rsidRPr="00732DD8">
                          <w:rPr>
                            <w:b/>
                            <w:bCs/>
                            <w:i/>
                            <w:iCs/>
                            <w:color w:val="C00000"/>
                            <w:szCs w:val="18"/>
                          </w:rPr>
                          <w:t>Star</w:t>
                        </w:r>
                        <w:r w:rsidR="001A232D">
                          <w:rPr>
                            <w:b/>
                            <w:bCs/>
                            <w:i/>
                            <w:iCs/>
                            <w:color w:val="C00000"/>
                            <w:szCs w:val="18"/>
                          </w:rPr>
                          <w:t>t</w:t>
                        </w:r>
                      </w:p>
                    </w:txbxContent>
                  </v:textbox>
                </v:shape>
                <v:shape id="Text Box 4814" o:spid="_x0000_s1044" type="#_x0000_t202" style="position:absolute;left:-4051;top:-2481;width:38469;height: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" filled="f" stroked="f">
                  <v:textbox inset="0,0,0,0">
                    <w:txbxContent>
                      <w:p w14:paraId="47BC87B3" w14:textId="23EC97BB" w:rsidR="00E24EFD" w:rsidRPr="009F4F38" w:rsidRDefault="00E24EFD" w:rsidP="00E24EFD">
                        <w:pPr>
                          <w:pStyle w:val="FigTableNumber"/>
                          <w:spacing w:before="0"/>
                          <w:rPr>
                            <w:rFonts w:eastAsiaTheme="minorHAnsi"/>
                            <w:noProof/>
                          </w:rPr>
                        </w:pPr>
                        <w:r>
                          <w:t xml:space="preserve">Figure </w:t>
                        </w:r>
                        <w:r w:rsidR="00492DB9">
                          <w:t>5</w:t>
                        </w:r>
                        <w:r>
                          <w:t xml:space="preserve">. </w:t>
                        </w:r>
                        <w:r w:rsidRPr="00CC01E9">
                          <w:t xml:space="preserve">Tool Tabs </w:t>
                        </w:r>
                        <w:r>
                          <w:t>u</w:t>
                        </w:r>
                        <w:r w:rsidRPr="00CC01E9">
                          <w:t xml:space="preserve">sed in this </w:t>
                        </w:r>
                        <w:r>
                          <w:t>HRH efficiency case</w:t>
                        </w:r>
                      </w:p>
                    </w:txbxContent>
                  </v:textbox>
                </v:shape>
                <w10:wrap type="square" anchorx="margin"/>
              </v:group>
            </w:pict>
          </mc:Fallback>
        </mc:AlternateContent>
      </w:r>
      <w:r>
        <w:rPr>
          <w:rFonts w:eastAsia="Calibri" w:cs="Times New Roman"/>
        </w:rPr>
        <w:t>Optimizing the health workforce through task-sharing is a four-step process when starting with data that are aggregated across multiple health facilities.</w:t>
      </w:r>
      <w:r>
        <w:rPr>
          <w:rStyle w:val="FootnoteReference"/>
          <w:rFonts w:eastAsia="Calibri"/>
        </w:rPr>
        <w:footnoteReference w:id="4"/>
      </w:r>
    </w:p>
    <w:p w14:paraId="740D05A7" w14:textId="03579245" w:rsidR="00E24EFD" w:rsidRDefault="00E24EFD" w:rsidP="00E24EFD">
      <w:pPr>
        <w:pStyle w:val="ListParagraph"/>
        <w:numPr>
          <w:ilvl w:val="0"/>
          <w:numId w:val="34"/>
        </w:numPr>
        <w:spacing w:after="0"/>
      </w:pPr>
      <w:r>
        <w:t>Use aggregated data to identify HCW cadres for task-sharing opportunities</w:t>
      </w:r>
    </w:p>
    <w:p w14:paraId="329ECCB5" w14:textId="77777777" w:rsidR="00E24EFD" w:rsidRDefault="00E24EFD" w:rsidP="00E24EFD">
      <w:pPr>
        <w:pStyle w:val="ListParagraph"/>
        <w:numPr>
          <w:ilvl w:val="0"/>
          <w:numId w:val="34"/>
        </w:numPr>
        <w:spacing w:after="0"/>
      </w:pPr>
      <w:r>
        <w:t>Identify HCs with these cadres where task-sharing can be applied</w:t>
      </w:r>
    </w:p>
    <w:p w14:paraId="11200B1B" w14:textId="1FDF37E9" w:rsidR="00E24EFD" w:rsidRDefault="00E24EFD" w:rsidP="00E24EFD">
      <w:pPr>
        <w:pStyle w:val="ListParagraph"/>
        <w:numPr>
          <w:ilvl w:val="0"/>
          <w:numId w:val="34"/>
        </w:numPr>
        <w:spacing w:after="0"/>
      </w:pPr>
      <w:r>
        <w:t>Use the individual HOT4PHC files for these HCs to implement task-sharing</w:t>
      </w:r>
    </w:p>
    <w:p w14:paraId="1556CC00" w14:textId="745E817B" w:rsidR="00E24EFD" w:rsidRPr="0074083E" w:rsidRDefault="00E24EFD" w:rsidP="00E24EFD">
      <w:pPr>
        <w:pStyle w:val="ListParagraph"/>
        <w:numPr>
          <w:ilvl w:val="0"/>
          <w:numId w:val="34"/>
        </w:numPr>
      </w:pPr>
      <w:r>
        <w:t>Reimport all individual HOT4PHC files to reaggregate data across all HC</w:t>
      </w:r>
    </w:p>
    <w:p w14:paraId="34A89302" w14:textId="10CFCFE6" w:rsidR="008277FF" w:rsidRPr="008C63A9" w:rsidRDefault="00E24EFD" w:rsidP="00E24EFD">
      <w:r>
        <w:t xml:space="preserve">When working with aggregated data from multiple health facilities, summary data for patient volume, HCW numbers and task assignments are copied into the tool. This allows district health management teams to explore the HRH impact of task-sharing and service differentiation on all HCs in the districts on the </w:t>
      </w:r>
      <w:r w:rsidRPr="003903ED">
        <w:rPr>
          <w:b/>
          <w:bCs/>
          <w:color w:val="7030A0"/>
        </w:rPr>
        <w:t>DASHBOARD</w:t>
      </w:r>
      <w:r w:rsidRPr="003903ED">
        <w:rPr>
          <w:color w:val="7030A0"/>
        </w:rPr>
        <w:t xml:space="preserve"> </w:t>
      </w:r>
      <w:r>
        <w:t xml:space="preserve">tab. The data from individual HCs can only be viewed on the </w:t>
      </w:r>
      <w:r w:rsidRPr="003903ED">
        <w:rPr>
          <w:b/>
          <w:bCs/>
          <w:color w:val="7030A0"/>
        </w:rPr>
        <w:t xml:space="preserve">FTE Summary </w:t>
      </w:r>
      <w:r w:rsidRPr="00533378">
        <w:t>and</w:t>
      </w:r>
      <w:r w:rsidRPr="003903ED">
        <w:rPr>
          <w:b/>
          <w:bCs/>
          <w:color w:val="7030A0"/>
        </w:rPr>
        <w:t xml:space="preserve"> FTE Chart</w:t>
      </w:r>
      <w:r>
        <w:t xml:space="preserve"> and the other purple tabs but not changed in the district-level HOT4PHC. Changes to patient volume, staffing, and task assignments for individual HCs can only be made in their respective HOT4PHC files, which then need to be reimported into a district-level HOT4PHC. Note that the district-level summary results from the bottom line of the FTE </w:t>
      </w:r>
      <w:r>
        <w:lastRenderedPageBreak/>
        <w:t>Summary are close to the results on the DASHBOARD,</w:t>
      </w:r>
      <w:r w:rsidRPr="00007F25">
        <w:t xml:space="preserve"> </w:t>
      </w:r>
      <w:r>
        <w:t xml:space="preserve">but they are not the same. This happens because the tool assumes on the </w:t>
      </w:r>
      <w:r w:rsidRPr="00813B5F">
        <w:rPr>
          <w:b/>
          <w:bCs/>
          <w:color w:val="7030A0"/>
        </w:rPr>
        <w:t>DASHBOARD</w:t>
      </w:r>
      <w:r w:rsidRPr="00813B5F">
        <w:rPr>
          <w:color w:val="7030A0"/>
        </w:rPr>
        <w:t xml:space="preserve"> </w:t>
      </w:r>
      <w:r>
        <w:t>that all HCs have an equal number of patients, the same number of HCWs and identical task assignments</w:t>
      </w:r>
      <w:r w:rsidRPr="004B6ABC">
        <w:t xml:space="preserve"> </w:t>
      </w:r>
      <w:r>
        <w:t xml:space="preserve">when using summary data from multiple health facilities, which is not the case in reality. The bottom-line grand totals on the </w:t>
      </w:r>
      <w:r w:rsidRPr="00813B5F">
        <w:rPr>
          <w:b/>
          <w:bCs/>
          <w:color w:val="7030A0"/>
        </w:rPr>
        <w:t>FTE Summary</w:t>
      </w:r>
      <w:r w:rsidRPr="00813B5F">
        <w:rPr>
          <w:color w:val="7030A0"/>
        </w:rPr>
        <w:t xml:space="preserve"> </w:t>
      </w:r>
      <w:r>
        <w:t>tab reflect the fact that each health facility is configured differently. Hence the differences between the numbers.</w:t>
      </w:r>
    </w:p>
    <w:p w14:paraId="1AC7FF76" w14:textId="3863163C" w:rsidR="00C843B7" w:rsidRDefault="000B7E6F" w:rsidP="00C843B7">
      <w:r w:rsidRPr="002619EC">
        <w:rPr>
          <w:noProof/>
        </w:rPr>
        <w:drawing>
          <wp:anchor distT="118745" distB="118745" distL="114300" distR="114300" simplePos="0" relativeHeight="251878400" behindDoc="0" locked="0" layoutInCell="1" allowOverlap="0" wp14:anchorId="311FE149" wp14:editId="1DE8EBE9">
            <wp:simplePos x="0" y="0"/>
            <wp:positionH relativeFrom="margin">
              <wp:align>left</wp:align>
            </wp:positionH>
            <wp:positionV relativeFrom="paragraph">
              <wp:posOffset>861695</wp:posOffset>
            </wp:positionV>
            <wp:extent cx="6825615" cy="27114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tretch>
                      <a:fillRect/>
                    </a:stretch>
                  </pic:blipFill>
                  <pic:spPr bwMode="auto">
                    <a:xfrm>
                      <a:off x="0" y="0"/>
                      <a:ext cx="6825615" cy="271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43B7">
        <w:t xml:space="preserve">On the </w:t>
      </w:r>
      <w:r w:rsidR="00C843B7" w:rsidRPr="002619EC">
        <w:rPr>
          <w:b/>
          <w:bCs/>
          <w:color w:val="7030A0"/>
        </w:rPr>
        <w:t>DASHBOARD</w:t>
      </w:r>
      <w:r w:rsidR="00C843B7">
        <w:t>, the user selects two scenarios that compare FTE results throughout HOT4PHC. The two scenarios are a combination of service modalities and task-sharing options applied to either the current patient volume or a potentially different volume. On most tabs current volume has green headers and potential volume has blue headers. The following user-scenario 1 should be selected.</w:t>
      </w:r>
    </w:p>
    <w:p w14:paraId="05A00605" w14:textId="6E1E96EF" w:rsidR="00C843B7" w:rsidRDefault="00D706B0" w:rsidP="00E17A9A">
      <w:pPr>
        <w:spacing w:after="0" w:line="276" w:lineRule="auto"/>
        <w:rPr>
          <w:rFonts w:eastAsia="Calibri" w:cs="Times New Roman"/>
        </w:rPr>
      </w:pPr>
      <w:r>
        <w:rPr>
          <w:noProof/>
        </w:rPr>
        <mc:AlternateContent>
          <mc:Choice Requires="wpg">
            <w:drawing>
              <wp:anchor distT="118745" distB="118745" distL="114300" distR="114300" simplePos="0" relativeHeight="251927552" behindDoc="0" locked="0" layoutInCell="1" allowOverlap="1" wp14:anchorId="556FDD1B" wp14:editId="0BAF1207">
                <wp:simplePos x="0" y="0"/>
                <wp:positionH relativeFrom="margin">
                  <wp:posOffset>2625725</wp:posOffset>
                </wp:positionH>
                <wp:positionV relativeFrom="paragraph">
                  <wp:posOffset>582295</wp:posOffset>
                </wp:positionV>
                <wp:extent cx="4216400" cy="3685540"/>
                <wp:effectExtent l="0" t="0" r="12700" b="0"/>
                <wp:wrapSquare wrapText="bothSides"/>
                <wp:docPr id="17" name="Group 17"/>
                <wp:cNvGraphicFramePr/>
                <a:graphic xmlns:a="http://schemas.openxmlformats.org/drawingml/2006/main">
                  <a:graphicData uri="http://schemas.microsoft.com/office/word/2010/wordprocessingGroup">
                    <wpg:wgp>
                      <wpg:cNvGrpSpPr/>
                      <wpg:grpSpPr>
                        <a:xfrm>
                          <a:off x="0" y="0"/>
                          <a:ext cx="4216400" cy="3685540"/>
                          <a:chOff x="-284136" y="-7129"/>
                          <a:chExt cx="4219427" cy="3696606"/>
                        </a:xfrm>
                      </wpg:grpSpPr>
                      <pic:pic xmlns:pic="http://schemas.openxmlformats.org/drawingml/2006/picture">
                        <pic:nvPicPr>
                          <pic:cNvPr id="19" name="Picture 1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136" y="308029"/>
                            <a:ext cx="4147452" cy="3381448"/>
                          </a:xfrm>
                          <a:prstGeom prst="rect">
                            <a:avLst/>
                          </a:prstGeom>
                          <a:noFill/>
                        </pic:spPr>
                      </pic:pic>
                      <wps:wsp>
                        <wps:cNvPr id="20" name="Text Box 20"/>
                        <wps:cNvSpPr txBox="1"/>
                        <wps:spPr>
                          <a:xfrm>
                            <a:off x="-284136" y="-7129"/>
                            <a:ext cx="4219427" cy="379824"/>
                          </a:xfrm>
                          <a:prstGeom prst="rect">
                            <a:avLst/>
                          </a:prstGeom>
                          <a:noFill/>
                          <a:ln>
                            <a:noFill/>
                          </a:ln>
                        </wps:spPr>
                        <wps:txbx>
                          <w:txbxContent>
                            <w:p w14:paraId="4EB113BF" w14:textId="77777777" w:rsidR="00D706B0" w:rsidRPr="00652EAC" w:rsidRDefault="00D706B0" w:rsidP="00D706B0">
                              <w:pPr>
                                <w:pStyle w:val="FigTableNumber"/>
                                <w:spacing w:before="0" w:line="360" w:lineRule="auto"/>
                                <w:rPr>
                                  <w:rFonts w:eastAsia="Calibri"/>
                                  <w:noProof/>
                                </w:rPr>
                              </w:pPr>
                              <w:bookmarkStart w:id="19" w:name="_Ref61720649"/>
                              <w:bookmarkStart w:id="20" w:name="_Ref61720644"/>
                              <w:r>
                                <w:t xml:space="preserve">Figure </w:t>
                              </w:r>
                              <w:bookmarkEnd w:id="19"/>
                              <w:r>
                                <w:t>6. FTE summary by cadre for Dioila district</w:t>
                              </w:r>
                              <w:bookmarkEnd w:id="20"/>
                              <w:r>
                                <w:t xml:space="preserve"> at current patient volume (baseline)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56FDD1B" id="Group 17" o:spid="_x0000_s1045" style="position:absolute;margin-left:206.75pt;margin-top:45.85pt;width:332pt;height:290.2pt;z-index:251927552;mso-wrap-distance-top:9.35pt;mso-wrap-distance-bottom:9.35pt;mso-position-horizontal-relative:margin;mso-width-relative:margin;mso-height-relative:margin" coordorigin="-2841,-71" coordsize="42194,36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">
                <v:shape id="Picture 19" o:spid="_x0000_s1046" type="#_x0000_t75" style="position:absolute;left:-2841;top:3080;width:41474;height:3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">
                  <v:imagedata r:id="rId25" o:title=""/>
                </v:shape>
                <v:shape id="Text Box 20" o:spid="_x0000_s1047" type="#_x0000_t202" style="position:absolute;left:-2841;top:-71;width:4219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4EB113BF" w14:textId="77777777" w:rsidR="00D706B0" w:rsidRPr="00652EAC" w:rsidRDefault="00D706B0" w:rsidP="00D706B0">
                        <w:pPr>
                          <w:pStyle w:val="FigTableNumber"/>
                          <w:spacing w:before="0" w:line="360" w:lineRule="auto"/>
                          <w:rPr>
                            <w:rFonts w:eastAsia="Calibri"/>
                            <w:noProof/>
                          </w:rPr>
                        </w:pPr>
                        <w:bookmarkStart w:id="21" w:name="_Ref61720649"/>
                        <w:bookmarkStart w:id="22" w:name="_Ref61720644"/>
                        <w:r>
                          <w:t xml:space="preserve">Figure </w:t>
                        </w:r>
                        <w:bookmarkEnd w:id="21"/>
                        <w:r>
                          <w:t>6. FTE summary by cadre for Dioila district</w:t>
                        </w:r>
                        <w:bookmarkEnd w:id="22"/>
                        <w:r>
                          <w:t xml:space="preserve"> at current patient volume (baseline)</w:t>
                        </w:r>
                      </w:p>
                    </w:txbxContent>
                  </v:textbox>
                </v:shape>
                <w10:wrap type="square" anchorx="margin"/>
              </v:group>
            </w:pict>
          </mc:Fallback>
        </mc:AlternateContent>
      </w:r>
      <w:r w:rsidR="0027252E">
        <w:fldChar w:fldCharType="begin"/>
      </w:r>
      <w:r w:rsidR="0027252E">
        <w:instrText xml:space="preserve"> REF _Ref61720649 \h  \* MERGEFORMAT </w:instrText>
      </w:r>
      <w:r w:rsidR="0027252E">
        <w:fldChar w:fldCharType="separate"/>
      </w:r>
      <w:r w:rsidR="0027252E">
        <w:t xml:space="preserve">Figure </w:t>
      </w:r>
      <w:r w:rsidR="0027252E">
        <w:rPr>
          <w:noProof/>
        </w:rPr>
        <w:t>6</w:t>
      </w:r>
      <w:r w:rsidR="0027252E">
        <w:fldChar w:fldCharType="end"/>
      </w:r>
      <w:r w:rsidR="0027252E">
        <w:t xml:space="preserve"> shows the FTE results for the current client volume and as noted under the first HRH efficiency case, there is a gap of about eight physician assistants in the district. The chart also shows that auxiliary nurse midwives and enrolled nurses have additional time available and might be able to take on an additional patient volume. Column AH on </w:t>
      </w:r>
      <w:r w:rsidR="00E17A9A">
        <w:t>tab</w:t>
      </w:r>
      <w:r w:rsidR="0027252E">
        <w:t xml:space="preserve"> </w:t>
      </w:r>
      <w:r w:rsidR="0027252E" w:rsidRPr="008E420A">
        <w:rPr>
          <w:b/>
          <w:bCs/>
          <w:color w:val="C00000"/>
          <w:szCs w:val="18"/>
        </w:rPr>
        <w:t>4.a TA-Facility</w:t>
      </w:r>
      <w:r w:rsidR="0027252E">
        <w:rPr>
          <w:b/>
          <w:bCs/>
          <w:color w:val="C00000"/>
          <w:szCs w:val="18"/>
        </w:rPr>
        <w:t xml:space="preserve"> </w:t>
      </w:r>
      <w:r w:rsidR="0027252E">
        <w:t>identifies which clinical tasks take up most of providers’ time; these task</w:t>
      </w:r>
      <w:r w:rsidR="00612390">
        <w:t>s</w:t>
      </w:r>
      <w:r w:rsidR="0027252E">
        <w:t xml:space="preserve"> should be the priority for task-sharing as long as all cadres concerned are qualified to conduct these tasks as shown by the cell shading in a darker shaded light green (task is recommended), light green (with supervision only), light grey-blue (task is not recommended), or grey (task is not designated on tab</w:t>
      </w:r>
      <w:r w:rsidR="00E17A9A">
        <w:t>,</w:t>
      </w:r>
      <w:r w:rsidR="0027252E">
        <w:t xml:space="preserve"> </w:t>
      </w:r>
      <w:r w:rsidR="0027252E" w:rsidRPr="006E15F3">
        <w:rPr>
          <w:b/>
          <w:bCs/>
          <w:color w:val="72AF2F"/>
        </w:rPr>
        <w:t>E</w:t>
      </w:r>
      <w:r w:rsidR="00E17A9A">
        <w:rPr>
          <w:b/>
          <w:bCs/>
          <w:color w:val="72AF2F"/>
        </w:rPr>
        <w:t>,</w:t>
      </w:r>
      <w:r w:rsidR="0027252E" w:rsidRPr="006E15F3">
        <w:rPr>
          <w:b/>
          <w:bCs/>
          <w:color w:val="72AF2F"/>
        </w:rPr>
        <w:t xml:space="preserve"> Task Sharing Guidelines</w:t>
      </w:r>
      <w:r w:rsidR="0027252E">
        <w:t>). Sick child visits and general adult consultations are the most time-consuming tasks and can be shared between physician assistants, professional nurses, enrolled nurses, and auxiliary nurse midwives (sick children only for the latter)</w:t>
      </w:r>
    </w:p>
    <w:p w14:paraId="063D80EE" w14:textId="2C394A8B" w:rsidR="008277FF" w:rsidRPr="008C63A9" w:rsidRDefault="006D5C26" w:rsidP="00657BFA">
      <w:r>
        <w:t xml:space="preserve">Instead of changing task assignments on </w:t>
      </w:r>
      <w:r w:rsidR="00E17A9A">
        <w:t>tab</w:t>
      </w:r>
      <w:r>
        <w:t xml:space="preserve"> </w:t>
      </w:r>
      <w:r w:rsidRPr="008E420A">
        <w:rPr>
          <w:b/>
          <w:bCs/>
          <w:color w:val="C00000"/>
          <w:szCs w:val="18"/>
        </w:rPr>
        <w:t>4.a TA-Facility</w:t>
      </w:r>
      <w:r>
        <w:t xml:space="preserve">, these changes will be made in a second task-sharing scenario on </w:t>
      </w:r>
      <w:r w:rsidR="00E17A9A">
        <w:t>tab</w:t>
      </w:r>
      <w:r>
        <w:t xml:space="preserve"> </w:t>
      </w:r>
      <w:r w:rsidRPr="002C37A4">
        <w:rPr>
          <w:b/>
          <w:bCs/>
          <w:color w:val="3B3838" w:themeColor="background2" w:themeShade="40"/>
        </w:rPr>
        <w:t>6</w:t>
      </w:r>
      <w:r w:rsidR="00E17A9A">
        <w:rPr>
          <w:b/>
          <w:bCs/>
          <w:color w:val="3B3838" w:themeColor="background2" w:themeShade="40"/>
        </w:rPr>
        <w:t>,</w:t>
      </w:r>
      <w:r w:rsidRPr="002C37A4">
        <w:rPr>
          <w:b/>
          <w:bCs/>
          <w:color w:val="3B3838" w:themeColor="background2" w:themeShade="40"/>
        </w:rPr>
        <w:t xml:space="preserve"> Task Sharing</w:t>
      </w:r>
      <w:r>
        <w:t xml:space="preserve">. This allows the comparison of FTE results before additional task-sharing (the baseline) and after more task-sharing (task-sharing scenario 2). The second task-sharing scenario will be applied to the potential client volume, which for now is identical to the baseline numbers as seen in column I on the </w:t>
      </w:r>
      <w:r w:rsidRPr="00124C45">
        <w:rPr>
          <w:b/>
          <w:bCs/>
          <w:color w:val="C00000"/>
        </w:rPr>
        <w:t>2. PHC Delivery</w:t>
      </w:r>
      <w:r w:rsidRPr="00124C45">
        <w:rPr>
          <w:color w:val="C00000"/>
        </w:rPr>
        <w:t xml:space="preserve"> </w:t>
      </w:r>
      <w:r>
        <w:t xml:space="preserve">tab (ensure that the service modality scenario 2 is displayed). </w:t>
      </w:r>
      <w:r>
        <w:fldChar w:fldCharType="begin"/>
      </w:r>
      <w:r>
        <w:instrText xml:space="preserve"> REF _Ref61723033 \h  \* MERGEFORMAT </w:instrText>
      </w:r>
      <w:r>
        <w:fldChar w:fldCharType="separate"/>
      </w:r>
      <w:r>
        <w:t xml:space="preserve">Figure </w:t>
      </w:r>
      <w:r w:rsidR="00F63580">
        <w:rPr>
          <w:noProof/>
        </w:rPr>
        <w:t>7</w:t>
      </w:r>
      <w:r>
        <w:fldChar w:fldCharType="end"/>
      </w:r>
      <w:r>
        <w:t xml:space="preserve"> shows the FTE impact of reducing the percent of the patient volume handled by physician assistants (shaded yellow), which reduced the gap to about one compared to eight before the additional task-sharing. Professional nurses, enrolled nurses, and auxiliary nurse midwives are more efficiently utilized as a result.</w:t>
      </w:r>
      <w:r w:rsidR="00F43FB5" w:rsidRPr="00F43FB5">
        <w:rPr>
          <w:noProof/>
        </w:rPr>
        <w:t xml:space="preserve"> </w:t>
      </w:r>
    </w:p>
    <w:p w14:paraId="2A0A8183" w14:textId="44024EB7" w:rsidR="008277FF" w:rsidRDefault="0082479F" w:rsidP="00657BFA">
      <w:r w:rsidRPr="002619EC">
        <w:rPr>
          <w:noProof/>
        </w:rPr>
        <w:drawing>
          <wp:anchor distT="118745" distB="118745" distL="114300" distR="114300" simplePos="0" relativeHeight="251882496" behindDoc="0" locked="0" layoutInCell="1" allowOverlap="1" wp14:anchorId="6531F92F" wp14:editId="56535BDA">
            <wp:simplePos x="0" y="0"/>
            <wp:positionH relativeFrom="margin">
              <wp:align>right</wp:align>
            </wp:positionH>
            <wp:positionV relativeFrom="paragraph">
              <wp:posOffset>467995</wp:posOffset>
            </wp:positionV>
            <wp:extent cx="6858000" cy="25273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tretch>
                      <a:fillRect/>
                    </a:stretch>
                  </pic:blipFill>
                  <pic:spPr bwMode="auto">
                    <a:xfrm>
                      <a:off x="0" y="0"/>
                      <a:ext cx="6858000" cy="252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E90">
        <w:t xml:space="preserve">The FTE impact can also be seen on the </w:t>
      </w:r>
      <w:r w:rsidR="001B1E90" w:rsidRPr="00DB53C7">
        <w:rPr>
          <w:b/>
          <w:bCs/>
          <w:color w:val="7030A0"/>
        </w:rPr>
        <w:t>DASHBOARD</w:t>
      </w:r>
      <w:r w:rsidR="001B1E90" w:rsidRPr="00DB53C7">
        <w:rPr>
          <w:color w:val="7030A0"/>
        </w:rPr>
        <w:t xml:space="preserve"> </w:t>
      </w:r>
      <w:r w:rsidR="001B1E90">
        <w:t>by selecting the following as the user scenario 2 and examining the second, blue chart.</w:t>
      </w:r>
    </w:p>
    <w:p w14:paraId="2792A550" w14:textId="4C82DE81" w:rsidR="00F6345C" w:rsidRDefault="00F6345C" w:rsidP="00657BFA">
      <w:r>
        <w:t xml:space="preserve">While working with aggregate district data shows the potential for task-sharing to reduce staffing gaps, the actual task-sharing must be performed in HOT4PHCs of individual health facilities. The </w:t>
      </w:r>
      <w:r w:rsidRPr="003903ED">
        <w:rPr>
          <w:rFonts w:eastAsia="Calibri" w:cs="Times New Roman"/>
          <w:b/>
          <w:bCs/>
          <w:color w:val="7030A0"/>
        </w:rPr>
        <w:t>FTE Summary</w:t>
      </w:r>
      <w:r>
        <w:rPr>
          <w:rFonts w:eastAsia="Calibri" w:cs="Times New Roman"/>
          <w:b/>
          <w:bCs/>
          <w:color w:val="7030A0"/>
        </w:rPr>
        <w:t xml:space="preserve"> </w:t>
      </w:r>
      <w:r w:rsidRPr="004F54B7">
        <w:t>tab</w:t>
      </w:r>
      <w:r>
        <w:t xml:space="preserve"> helps select the HCs that have the staff necessary for task-sharing. Five HCs, Dioila, Fissaba, Massigui, Senou, and Wacoro, meet these criteria. After making the individual </w:t>
      </w:r>
      <w:r w:rsidR="00D706B0">
        <w:rPr>
          <w:noProof/>
        </w:rPr>
        <w:lastRenderedPageBreak/>
        <mc:AlternateContent>
          <mc:Choice Requires="wpg">
            <w:drawing>
              <wp:anchor distT="118745" distB="118745" distL="114300" distR="114300" simplePos="0" relativeHeight="251876352" behindDoc="0" locked="0" layoutInCell="1" allowOverlap="1" wp14:anchorId="2546922C" wp14:editId="56F794B5">
                <wp:simplePos x="0" y="0"/>
                <wp:positionH relativeFrom="margin">
                  <wp:align>left</wp:align>
                </wp:positionH>
                <wp:positionV relativeFrom="paragraph">
                  <wp:posOffset>458</wp:posOffset>
                </wp:positionV>
                <wp:extent cx="6784340" cy="2320290"/>
                <wp:effectExtent l="0" t="0" r="0" b="3810"/>
                <wp:wrapTopAndBottom/>
                <wp:docPr id="24" name="Group 24"/>
                <wp:cNvGraphicFramePr/>
                <a:graphic xmlns:a="http://schemas.openxmlformats.org/drawingml/2006/main">
                  <a:graphicData uri="http://schemas.microsoft.com/office/word/2010/wordprocessingGroup">
                    <wpg:wgp>
                      <wpg:cNvGrpSpPr/>
                      <wpg:grpSpPr>
                        <a:xfrm>
                          <a:off x="0" y="0"/>
                          <a:ext cx="6784340" cy="2320290"/>
                          <a:chOff x="-82" y="-203281"/>
                          <a:chExt cx="6787236" cy="2319583"/>
                        </a:xfrm>
                      </wpg:grpSpPr>
                      <pic:pic xmlns:pic="http://schemas.openxmlformats.org/drawingml/2006/picture">
                        <pic:nvPicPr>
                          <pic:cNvPr id="21" name="Picture 21"/>
                          <pic:cNvPicPr>
                            <a:picLocks noChangeAspect="1"/>
                          </pic:cNvPicPr>
                        </pic:nvPicPr>
                        <pic:blipFill>
                          <a:blip r:embed="rId27"/>
                          <a:stretch>
                            <a:fillRect/>
                          </a:stretch>
                        </pic:blipFill>
                        <pic:spPr bwMode="auto">
                          <a:xfrm>
                            <a:off x="0" y="-64"/>
                            <a:ext cx="6787154" cy="2116366"/>
                          </a:xfrm>
                          <a:prstGeom prst="rect">
                            <a:avLst/>
                          </a:prstGeom>
                          <a:noFill/>
                          <a:ln>
                            <a:noFill/>
                          </a:ln>
                        </pic:spPr>
                      </pic:pic>
                      <wps:wsp>
                        <wps:cNvPr id="23" name="Text Box 23"/>
                        <wps:cNvSpPr txBox="1"/>
                        <wps:spPr>
                          <a:xfrm>
                            <a:off x="-82" y="-203281"/>
                            <a:ext cx="5943047" cy="203210"/>
                          </a:xfrm>
                          <a:prstGeom prst="rect">
                            <a:avLst/>
                          </a:prstGeom>
                          <a:noFill/>
                          <a:ln>
                            <a:noFill/>
                          </a:ln>
                        </wps:spPr>
                        <wps:txbx>
                          <w:txbxContent>
                            <w:p w14:paraId="0DAEAB04" w14:textId="40E46DCE" w:rsidR="00F43FB5" w:rsidRPr="00C81024" w:rsidRDefault="00F43FB5" w:rsidP="00F43FB5">
                              <w:pPr>
                                <w:pStyle w:val="FigTableNumber"/>
                                <w:spacing w:before="0"/>
                                <w:rPr>
                                  <w:rFonts w:eastAsiaTheme="minorHAnsi"/>
                                </w:rPr>
                              </w:pPr>
                              <w:r>
                                <w:t xml:space="preserve">Figure </w:t>
                              </w:r>
                              <w:r w:rsidR="00F63580">
                                <w:t>7</w:t>
                              </w:r>
                              <w:r>
                                <w:t xml:space="preserve">. </w:t>
                              </w:r>
                              <w:r w:rsidRPr="00A76FE4">
                                <w:t>Task-sharing changes and FTE impact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46922C" id="Group 24" o:spid="_x0000_s1048" style="position:absolute;margin-left:0;margin-top:.05pt;width:534.2pt;height:182.7pt;z-index:251876352;mso-wrap-distance-top:9.35pt;mso-wrap-distance-bottom:9.35pt;mso-position-horizontal:left;mso-position-horizontal-relative:margin;mso-width-relative:margin;mso-height-relative:margin" coordorigin=",-2032" coordsize="67872,23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">
                <v:shape id="Picture 21" o:spid="_x0000_s1049" type="#_x0000_t75" style="position:absolute;width:67871;height:21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">
                  <v:imagedata r:id="rId28" o:title=""/>
                </v:shape>
                <v:shape id="Text Box 23" o:spid="_x0000_s1050" type="#_x0000_t202" style="position:absolute;top:-2032;width:59429;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0DAEAB04" w14:textId="40E46DCE" w:rsidR="00F43FB5" w:rsidRPr="00C81024" w:rsidRDefault="00F43FB5" w:rsidP="00F43FB5">
                        <w:pPr>
                          <w:pStyle w:val="FigTableNumber"/>
                          <w:spacing w:before="0"/>
                          <w:rPr>
                            <w:rFonts w:eastAsiaTheme="minorHAnsi"/>
                          </w:rPr>
                        </w:pPr>
                        <w:r>
                          <w:t xml:space="preserve">Figure </w:t>
                        </w:r>
                        <w:r w:rsidR="00F63580">
                          <w:t>7</w:t>
                        </w:r>
                        <w:r>
                          <w:t xml:space="preserve">. </w:t>
                        </w:r>
                        <w:r w:rsidRPr="00A76FE4">
                          <w:t>Task-sharing changes and FTE impact</w:t>
                        </w:r>
                      </w:p>
                    </w:txbxContent>
                  </v:textbox>
                </v:shape>
                <w10:wrap type="topAndBottom" anchorx="margin"/>
              </v:group>
            </w:pict>
          </mc:Fallback>
        </mc:AlternateContent>
      </w:r>
      <w:r>
        <w:t>changes, the updated HOT4PHC files replace the older version in the folder from which all completed tools are imported into a district HOT4PHC.</w:t>
      </w:r>
    </w:p>
    <w:p w14:paraId="5670CB28" w14:textId="2C5D96C6" w:rsidR="007A00AA" w:rsidRDefault="00F6345C" w:rsidP="007A00AA">
      <w:r>
        <w:t xml:space="preserve">In addition to calculating FTE requirements, HOT4PHC also estimates the costs for closing staffing gaps and to implement out-of-facility services as well as for community engagement and systems support activities. Salary, per diem and transport costs are country-specific and customized in </w:t>
      </w:r>
      <w:r w:rsidR="00E17A9A">
        <w:t>tab</w:t>
      </w:r>
      <w:r>
        <w:t xml:space="preserve"> </w:t>
      </w:r>
      <w:r w:rsidRPr="007A00AA">
        <w:rPr>
          <w:b/>
          <w:bCs/>
          <w:color w:val="72AF2F"/>
        </w:rPr>
        <w:t>G</w:t>
      </w:r>
      <w:r w:rsidR="00E17A9A">
        <w:rPr>
          <w:b/>
          <w:bCs/>
          <w:color w:val="72AF2F"/>
        </w:rPr>
        <w:t>,</w:t>
      </w:r>
      <w:r w:rsidRPr="007A00AA">
        <w:rPr>
          <w:b/>
          <w:bCs/>
          <w:color w:val="72AF2F"/>
        </w:rPr>
        <w:t xml:space="preserve"> Cost Data</w:t>
      </w:r>
      <w:r>
        <w:t xml:space="preserve">. The actual costs for closing staffing gaps and incidental cost for travel and overnight stays are shown on </w:t>
      </w:r>
      <w:r w:rsidR="00E17A9A">
        <w:t>tab</w:t>
      </w:r>
      <w:r>
        <w:t xml:space="preserve"> </w:t>
      </w:r>
      <w:r w:rsidRPr="00195F47">
        <w:rPr>
          <w:b/>
          <w:bCs/>
          <w:color w:val="6C6463" w:themeColor="text2"/>
        </w:rPr>
        <w:t>7</w:t>
      </w:r>
      <w:r w:rsidR="00E17A9A">
        <w:rPr>
          <w:b/>
          <w:bCs/>
          <w:color w:val="6C6463" w:themeColor="text2"/>
        </w:rPr>
        <w:t>,</w:t>
      </w:r>
      <w:r w:rsidRPr="00195F47">
        <w:rPr>
          <w:b/>
          <w:bCs/>
          <w:color w:val="6C6463" w:themeColor="text2"/>
        </w:rPr>
        <w:t xml:space="preserve"> Costs</w:t>
      </w:r>
      <w:r>
        <w:t xml:space="preserve">. This costing tab requires very little user input but for a few budget numbers. In section 1 of </w:t>
      </w:r>
      <w:r w:rsidR="00E17A9A">
        <w:t xml:space="preserve">tab </w:t>
      </w:r>
      <w:r w:rsidRPr="00195F47">
        <w:rPr>
          <w:b/>
          <w:bCs/>
          <w:color w:val="6C6463" w:themeColor="text2"/>
        </w:rPr>
        <w:t>7</w:t>
      </w:r>
      <w:r w:rsidR="00E17A9A">
        <w:rPr>
          <w:b/>
          <w:bCs/>
          <w:color w:val="6C6463" w:themeColor="text2"/>
        </w:rPr>
        <w:t>,</w:t>
      </w:r>
      <w:r w:rsidRPr="00195F47">
        <w:rPr>
          <w:b/>
          <w:bCs/>
          <w:color w:val="6C6463" w:themeColor="text2"/>
        </w:rPr>
        <w:t xml:space="preserve"> Costs</w:t>
      </w:r>
      <w:r>
        <w:t xml:space="preserve">, additional funds required to cover </w:t>
      </w:r>
      <w:r w:rsidR="00A62367">
        <w:t>existing</w:t>
      </w:r>
      <w:r>
        <w:t xml:space="preserve"> and potential staffing gaps are shown, which are based on the 2 scenarios selected by the user on the </w:t>
      </w:r>
      <w:r w:rsidRPr="00DB53C7">
        <w:rPr>
          <w:b/>
          <w:bCs/>
          <w:color w:val="7030A0"/>
        </w:rPr>
        <w:t>DASHBOARD</w:t>
      </w:r>
      <w:r>
        <w:t>.</w:t>
      </w:r>
    </w:p>
    <w:p w14:paraId="3866B7E7" w14:textId="62103C21" w:rsidR="007A00AA" w:rsidRDefault="007A00AA" w:rsidP="00F6345C">
      <w:r>
        <w:t xml:space="preserve">However, it is unlikely that governments can fill all gaps in the short run. A more realistic scenario is presented in sections 3 and 4 of </w:t>
      </w:r>
      <w:r w:rsidR="00E17A9A">
        <w:t>tab</w:t>
      </w:r>
      <w:r>
        <w:t xml:space="preserve"> </w:t>
      </w:r>
      <w:r w:rsidRPr="00195F47">
        <w:rPr>
          <w:b/>
          <w:bCs/>
          <w:color w:val="6C6463" w:themeColor="text2"/>
        </w:rPr>
        <w:t>7</w:t>
      </w:r>
      <w:r w:rsidR="005305C3">
        <w:rPr>
          <w:b/>
          <w:bCs/>
          <w:color w:val="6C6463" w:themeColor="text2"/>
        </w:rPr>
        <w:t>,</w:t>
      </w:r>
      <w:r w:rsidRPr="00195F47">
        <w:rPr>
          <w:b/>
          <w:bCs/>
          <w:color w:val="6C6463" w:themeColor="text2"/>
        </w:rPr>
        <w:t xml:space="preserve"> Costs</w:t>
      </w:r>
      <w:r>
        <w:t xml:space="preserve">. The user enters funding available by source and determines which cadres should be priority hires and how many. HOT4PHC then show the user in section 4 how many additional staff can be hired within the existing budget envelop. This is not only calculated for salaries but also for per diem and transportation costs, which are shown in detail in section 2 of </w:t>
      </w:r>
      <w:r w:rsidR="005305C3">
        <w:t>tab</w:t>
      </w:r>
      <w:r>
        <w:t xml:space="preserve"> </w:t>
      </w:r>
      <w:r w:rsidRPr="00195F47">
        <w:rPr>
          <w:b/>
          <w:bCs/>
          <w:color w:val="6C6463" w:themeColor="text2"/>
        </w:rPr>
        <w:t>7</w:t>
      </w:r>
      <w:r w:rsidR="005305C3">
        <w:rPr>
          <w:b/>
          <w:bCs/>
          <w:color w:val="6C6463" w:themeColor="text2"/>
        </w:rPr>
        <w:t>,</w:t>
      </w:r>
      <w:r w:rsidRPr="00195F47">
        <w:rPr>
          <w:b/>
          <w:bCs/>
          <w:color w:val="6C6463" w:themeColor="text2"/>
        </w:rPr>
        <w:t xml:space="preserve"> Costs</w:t>
      </w:r>
      <w:r>
        <w:t>. In this example, the budget envelop for salaries is $</w:t>
      </w:r>
      <w:r w:rsidR="00533378">
        <w:t>18,</w:t>
      </w:r>
      <w:r>
        <w:t xml:space="preserve">000. This would allow Dioila district to hire </w:t>
      </w:r>
      <w:r w:rsidR="00533378">
        <w:t>2</w:t>
      </w:r>
      <w:r>
        <w:t xml:space="preserve"> physician assistants</w:t>
      </w:r>
      <w:r w:rsidR="00533378">
        <w:t xml:space="preserve"> and 1 </w:t>
      </w:r>
      <w:r w:rsidR="00E069E1">
        <w:t>professional nurse</w:t>
      </w:r>
      <w:r>
        <w:t xml:space="preserve">. Where to allocate the staff would be determined based on the </w:t>
      </w:r>
      <w:r w:rsidRPr="003903ED">
        <w:rPr>
          <w:rFonts w:eastAsia="Calibri" w:cs="Times New Roman"/>
          <w:b/>
          <w:bCs/>
          <w:color w:val="7030A0"/>
        </w:rPr>
        <w:t>FTE Summary</w:t>
      </w:r>
      <w:r>
        <w:rPr>
          <w:rFonts w:eastAsia="Calibri" w:cs="Times New Roman"/>
          <w:b/>
          <w:bCs/>
          <w:color w:val="7030A0"/>
        </w:rPr>
        <w:t xml:space="preserve"> </w:t>
      </w:r>
      <w:r w:rsidRPr="004F54B7">
        <w:t>tab</w:t>
      </w:r>
      <w:r>
        <w:t xml:space="preserve">. </w:t>
      </w:r>
      <w:r w:rsidR="00533378" w:rsidRPr="00533378">
        <w:t>Degnekoro</w:t>
      </w:r>
      <w:r w:rsidR="00533378">
        <w:t xml:space="preserve"> and</w:t>
      </w:r>
      <w:r w:rsidR="00533378" w:rsidRPr="00533378">
        <w:t xml:space="preserve"> Wacoro</w:t>
      </w:r>
      <w:r w:rsidR="00533378">
        <w:t xml:space="preserve"> HCs seem to be in greatest need of a physician assistant and</w:t>
      </w:r>
      <w:r w:rsidR="00E069E1">
        <w:t xml:space="preserve"> </w:t>
      </w:r>
      <w:r w:rsidR="00E069E1" w:rsidRPr="00E069E1">
        <w:t>Niantjila</w:t>
      </w:r>
      <w:r w:rsidR="00E069E1">
        <w:t xml:space="preserve"> HC of a professional nurse. </w:t>
      </w:r>
      <w:r>
        <w:t>In this example per diem and travel costs face a major deficit. If no additional funds can be mobilized, community-based service delivery, community engagement and systems support activities such as supervision will be negatively affected. Training will usually not suffer, because it is often donor-funded.</w:t>
      </w:r>
    </w:p>
    <w:p w14:paraId="56B9AE6C" w14:textId="23DFAADC" w:rsidR="0082479F" w:rsidRDefault="00535644" w:rsidP="004274B3">
      <w:pPr>
        <w:pStyle w:val="Heading2"/>
      </w:pPr>
      <w:r>
        <w:rPr>
          <w:noProof/>
        </w:rPr>
        <mc:AlternateContent>
          <mc:Choice Requires="wps">
            <w:drawing>
              <wp:anchor distT="91440" distB="91440" distL="114300" distR="114300" simplePos="0" relativeHeight="251884544" behindDoc="0" locked="0" layoutInCell="1" allowOverlap="1" wp14:anchorId="02B8F3ED" wp14:editId="7FD69114">
                <wp:simplePos x="0" y="0"/>
                <wp:positionH relativeFrom="margin">
                  <wp:posOffset>-52105</wp:posOffset>
                </wp:positionH>
                <wp:positionV relativeFrom="margin">
                  <wp:posOffset>6047105</wp:posOffset>
                </wp:positionV>
                <wp:extent cx="6878955" cy="875030"/>
                <wp:effectExtent l="0" t="0" r="0" b="0"/>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875030"/>
                        </a:xfrm>
                        <a:prstGeom prst="rect">
                          <a:avLst/>
                        </a:prstGeom>
                        <a:noFill/>
                        <a:ln w="9525">
                          <a:noFill/>
                          <a:miter lim="800000"/>
                          <a:headEnd/>
                          <a:tailEnd/>
                        </a:ln>
                      </wps:spPr>
                      <wps:txbx>
                        <w:txbxContent>
                          <w:p w14:paraId="031D2DAE" w14:textId="77777777" w:rsidR="00DF0B44" w:rsidRDefault="00DF0B44" w:rsidP="00DF0B44">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w:t>
                            </w:r>
                            <w:r w:rsidRPr="00A30A4F">
                              <w:rPr>
                                <w:i/>
                                <w:iCs/>
                                <w:color w:val="002F6C" w:themeColor="accent1"/>
                                <w:sz w:val="24"/>
                                <w:szCs w:val="24"/>
                              </w:rPr>
                              <w:t>Offer more community-based services to address HCW gaps &amp; increase service utilization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B8F3ED" id="_x0000_s1051" type="#_x0000_t202" style="position:absolute;margin-left:-4.1pt;margin-top:476.15pt;width:541.65pt;height:68.9pt;z-index:251884544;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" filled="f" stroked="f">
                <v:textbox style="mso-fit-shape-to-text:t">
                  <w:txbxContent>
                    <w:p w14:paraId="031D2DAE" w14:textId="77777777" w:rsidR="00DF0B44" w:rsidRDefault="00DF0B44" w:rsidP="00DF0B44">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w:t>
                      </w:r>
                      <w:r w:rsidRPr="00A30A4F">
                        <w:rPr>
                          <w:i/>
                          <w:iCs/>
                          <w:color w:val="002F6C" w:themeColor="accent1"/>
                          <w:sz w:val="24"/>
                          <w:szCs w:val="24"/>
                        </w:rPr>
                        <w:t>Offer more community-based services to address HCW gaps &amp; increase service utilization</w:t>
                      </w:r>
                    </w:p>
                  </w:txbxContent>
                </v:textbox>
                <w10:wrap type="topAndBottom" anchorx="margin" anchory="margin"/>
              </v:shape>
            </w:pict>
          </mc:Fallback>
        </mc:AlternateContent>
      </w:r>
      <w:r w:rsidR="004274B3">
        <w:t xml:space="preserve">3. </w:t>
      </w:r>
      <w:r w:rsidR="00E96CC0">
        <w:t>Improving HRH Efficiency by Differentiating Service Delivery</w:t>
      </w:r>
    </w:p>
    <w:p w14:paraId="71360673" w14:textId="10D4DC55" w:rsidR="00AA4AA6" w:rsidRDefault="00AA4AA6" w:rsidP="00AA4AA6">
      <w:r>
        <w:t xml:space="preserve">Instead of or in addition to task-sharing, service differentiation (the way or modalities through which PHC services are delivered) is another effective approach to optimizing the health workforce. HOT4PHC includes four PHC service delivery modalities: facility-based, community-based, mobile outreach, and collaboration with the private sector (the last two are hidden by the user on the </w:t>
      </w:r>
      <w:r w:rsidRPr="00813B5F">
        <w:rPr>
          <w:b/>
          <w:bCs/>
          <w:color w:val="C00000"/>
        </w:rPr>
        <w:t>Start</w:t>
      </w:r>
      <w:r w:rsidRPr="00813B5F">
        <w:rPr>
          <w:color w:val="C00000"/>
        </w:rPr>
        <w:t xml:space="preserve"> </w:t>
      </w:r>
      <w:r>
        <w:t xml:space="preserve">tab because </w:t>
      </w:r>
      <w:r w:rsidR="00535644">
        <w:t>data related to these are not available</w:t>
      </w:r>
      <w:r>
        <w:t xml:space="preserve"> in Mali). Service differentiation is a four-step process when starting with data that are aggregated across multiple health facilities.</w:t>
      </w:r>
      <w:r>
        <w:rPr>
          <w:rStyle w:val="FootnoteReference"/>
          <w:rFonts w:eastAsia="Calibri"/>
        </w:rPr>
        <w:footnoteReference w:id="5"/>
      </w:r>
    </w:p>
    <w:p w14:paraId="40A26E07" w14:textId="010F7BFA" w:rsidR="00AA4AA6" w:rsidRDefault="00FD4BA8" w:rsidP="00FD4BA8">
      <w:pPr>
        <w:pStyle w:val="ListParagraph"/>
        <w:numPr>
          <w:ilvl w:val="0"/>
          <w:numId w:val="39"/>
        </w:numPr>
      </w:pPr>
      <w:r>
        <w:rPr>
          <w:rFonts w:eastAsia="Calibri" w:cs="Times New Roman"/>
          <w:noProof/>
        </w:rPr>
        <w:lastRenderedPageBreak/>
        <mc:AlternateContent>
          <mc:Choice Requires="wpg">
            <w:drawing>
              <wp:anchor distT="0" distB="0" distL="114300" distR="114300" simplePos="0" relativeHeight="251929600" behindDoc="0" locked="0" layoutInCell="1" allowOverlap="1" wp14:anchorId="31B7C66B" wp14:editId="66B325F4">
                <wp:simplePos x="0" y="0"/>
                <wp:positionH relativeFrom="margin">
                  <wp:align>right</wp:align>
                </wp:positionH>
                <wp:positionV relativeFrom="paragraph">
                  <wp:posOffset>21029</wp:posOffset>
                </wp:positionV>
                <wp:extent cx="3241040" cy="1823085"/>
                <wp:effectExtent l="0" t="0" r="16510" b="5715"/>
                <wp:wrapSquare wrapText="bothSides"/>
                <wp:docPr id="25" name="Group 25"/>
                <wp:cNvGraphicFramePr/>
                <a:graphic xmlns:a="http://schemas.openxmlformats.org/drawingml/2006/main">
                  <a:graphicData uri="http://schemas.microsoft.com/office/word/2010/wordprocessingGroup">
                    <wpg:wgp>
                      <wpg:cNvGrpSpPr/>
                      <wpg:grpSpPr>
                        <a:xfrm>
                          <a:off x="0" y="0"/>
                          <a:ext cx="3241040" cy="1823085"/>
                          <a:chOff x="-199836" y="-243873"/>
                          <a:chExt cx="3530091" cy="1824092"/>
                        </a:xfrm>
                      </wpg:grpSpPr>
                      <wps:wsp>
                        <wps:cNvPr id="26" name="Text Box 2"/>
                        <wps:cNvSpPr txBox="1">
                          <a:spLocks noChangeArrowheads="1"/>
                        </wps:cNvSpPr>
                        <wps:spPr bwMode="auto">
                          <a:xfrm>
                            <a:off x="-199836" y="-74419"/>
                            <a:ext cx="3514075" cy="1654638"/>
                          </a:xfrm>
                          <a:prstGeom prst="rect">
                            <a:avLst/>
                          </a:prstGeom>
                          <a:solidFill>
                            <a:schemeClr val="bg1">
                              <a:lumMod val="95000"/>
                            </a:schemeClr>
                          </a:solidFill>
                          <a:ln w="9525">
                            <a:noFill/>
                            <a:miter lim="800000"/>
                            <a:headEnd/>
                            <a:tailEnd/>
                          </a:ln>
                        </wps:spPr>
                        <wps:txbx>
                          <w:txbxContent>
                            <w:p w14:paraId="759A56E7" w14:textId="77777777" w:rsidR="00FD4BA8" w:rsidRDefault="00FD4BA8" w:rsidP="00FD4BA8">
                              <w:pPr>
                                <w:pBdr>
                                  <w:top w:val="single" w:sz="24" w:space="8" w:color="767171" w:themeColor="background2" w:themeShade="80"/>
                                  <w:bottom w:val="single" w:sz="24" w:space="8" w:color="767171" w:themeColor="background2" w:themeShade="80"/>
                                </w:pBdr>
                                <w:rPr>
                                  <w:b/>
                                  <w:bCs/>
                                  <w:i/>
                                  <w:iCs/>
                                  <w:color w:val="C00000"/>
                                  <w:szCs w:val="18"/>
                                </w:rPr>
                              </w:pPr>
                              <w:r>
                                <w:rPr>
                                  <w:b/>
                                  <w:bCs/>
                                  <w:i/>
                                  <w:iCs/>
                                  <w:color w:val="C00000"/>
                                  <w:szCs w:val="18"/>
                                </w:rPr>
                                <w:t>2. PHC Delivery</w:t>
                              </w:r>
                            </w:p>
                            <w:p w14:paraId="3D04CC76" w14:textId="77777777" w:rsidR="00FD4BA8" w:rsidRDefault="00FD4BA8" w:rsidP="00FD4BA8">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FTE Summary / FTE Chart</w:t>
                              </w:r>
                            </w:p>
                            <w:p w14:paraId="7C24A980" w14:textId="77777777" w:rsidR="00FD4BA8" w:rsidRPr="00732DD8" w:rsidRDefault="00FD4BA8" w:rsidP="00FD4BA8">
                              <w:pPr>
                                <w:pBdr>
                                  <w:top w:val="single" w:sz="24" w:space="8" w:color="767171" w:themeColor="background2" w:themeShade="80"/>
                                  <w:bottom w:val="single" w:sz="24" w:space="8" w:color="767171" w:themeColor="background2" w:themeShade="80"/>
                                </w:pBdr>
                                <w:rPr>
                                  <w:b/>
                                  <w:bCs/>
                                  <w:i/>
                                  <w:iCs/>
                                  <w:color w:val="3B3838" w:themeColor="background2" w:themeShade="40"/>
                                  <w:szCs w:val="18"/>
                                </w:rPr>
                              </w:pPr>
                              <w:r w:rsidRPr="00732DD8">
                                <w:rPr>
                                  <w:b/>
                                  <w:bCs/>
                                  <w:i/>
                                  <w:iCs/>
                                  <w:color w:val="3B3838" w:themeColor="background2" w:themeShade="40"/>
                                  <w:szCs w:val="18"/>
                                </w:rPr>
                                <w:t>6. Task-sharing</w:t>
                              </w:r>
                            </w:p>
                            <w:p w14:paraId="25877D27" w14:textId="77777777" w:rsidR="00FD4BA8" w:rsidRPr="00732DD8" w:rsidRDefault="00FD4BA8" w:rsidP="00FD4BA8">
                              <w:pPr>
                                <w:pBdr>
                                  <w:top w:val="single" w:sz="24" w:space="8" w:color="767171" w:themeColor="background2" w:themeShade="80"/>
                                  <w:bottom w:val="single" w:sz="24" w:space="8" w:color="767171" w:themeColor="background2" w:themeShade="80"/>
                                </w:pBdr>
                                <w:rPr>
                                  <w:b/>
                                  <w:bCs/>
                                  <w:i/>
                                  <w:iCs/>
                                  <w:color w:val="C00000"/>
                                  <w:szCs w:val="18"/>
                                </w:rPr>
                              </w:pPr>
                              <w:r w:rsidRPr="00732DD8">
                                <w:rPr>
                                  <w:b/>
                                  <w:bCs/>
                                  <w:i/>
                                  <w:iCs/>
                                  <w:color w:val="C00000"/>
                                  <w:szCs w:val="18"/>
                                </w:rPr>
                                <w:t>Start</w:t>
                              </w:r>
                            </w:p>
                            <w:p w14:paraId="59D8F923" w14:textId="77777777" w:rsidR="00FD4BA8" w:rsidRDefault="00FD4BA8" w:rsidP="00FD4BA8">
                              <w:pPr>
                                <w:pBdr>
                                  <w:top w:val="single" w:sz="24" w:space="8" w:color="767171" w:themeColor="background2" w:themeShade="80"/>
                                  <w:bottom w:val="single" w:sz="24" w:space="8" w:color="767171" w:themeColor="background2" w:themeShade="80"/>
                                </w:pBdr>
                                <w:rPr>
                                  <w:b/>
                                  <w:bCs/>
                                  <w:i/>
                                  <w:iCs/>
                                  <w:color w:val="7030A0"/>
                                  <w:szCs w:val="18"/>
                                </w:rPr>
                              </w:pPr>
                              <w:r w:rsidRPr="00724B3B">
                                <w:rPr>
                                  <w:b/>
                                  <w:bCs/>
                                  <w:i/>
                                  <w:iCs/>
                                  <w:color w:val="7030A0"/>
                                  <w:szCs w:val="18"/>
                                </w:rPr>
                                <w:t>DASHBOARD (comparison of HRH scenarios)</w:t>
                              </w:r>
                            </w:p>
                            <w:p w14:paraId="73DAA7DA" w14:textId="77777777" w:rsidR="00FD4BA8" w:rsidRDefault="00FD4BA8" w:rsidP="00FD4BA8"/>
                          </w:txbxContent>
                        </wps:txbx>
                        <wps:bodyPr rot="0" vert="horz" wrap="square" lIns="91440" tIns="45720" rIns="91440" bIns="45720" anchor="t" anchorCtr="0">
                          <a:noAutofit/>
                        </wps:bodyPr>
                      </wps:wsp>
                      <wps:wsp>
                        <wps:cNvPr id="27" name="Text Box 27"/>
                        <wps:cNvSpPr txBox="1"/>
                        <wps:spPr>
                          <a:xfrm>
                            <a:off x="-162636" y="-243873"/>
                            <a:ext cx="3492891" cy="373885"/>
                          </a:xfrm>
                          <a:prstGeom prst="rect">
                            <a:avLst/>
                          </a:prstGeom>
                          <a:noFill/>
                          <a:ln>
                            <a:noFill/>
                          </a:ln>
                        </wps:spPr>
                        <wps:txbx>
                          <w:txbxContent>
                            <w:p w14:paraId="266644DE" w14:textId="77777777" w:rsidR="00FD4BA8" w:rsidRPr="009F4F38" w:rsidRDefault="00FD4BA8" w:rsidP="00FD4BA8">
                              <w:pPr>
                                <w:pStyle w:val="FigTableNumber"/>
                                <w:spacing w:before="0" w:line="240" w:lineRule="auto"/>
                                <w:rPr>
                                  <w:rFonts w:eastAsiaTheme="minorHAnsi"/>
                                  <w:noProof/>
                                </w:rPr>
                              </w:pPr>
                              <w:r>
                                <w:t xml:space="preserve">Figure 8. </w:t>
                              </w:r>
                              <w:r w:rsidRPr="00CC01E9">
                                <w:t xml:space="preserve">Tool Tabs </w:t>
                              </w:r>
                              <w:r>
                                <w:t>u</w:t>
                              </w:r>
                              <w:r w:rsidRPr="00CC01E9">
                                <w:t xml:space="preserve">sed in this </w:t>
                              </w:r>
                              <w:r>
                                <w:t>HRH efficiency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7C66B" id="Group 25" o:spid="_x0000_s1052" style="position:absolute;left:0;text-align:left;margin-left:204pt;margin-top:1.65pt;width:255.2pt;height:143.55pt;z-index:251929600;mso-position-horizontal:right;mso-position-horizontal-relative:margin;mso-width-relative:margin;mso-height-relative:margin" coordorigin="-1998,-2438" coordsize="35300,1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">
                <v:shape id="_x0000_s1053" type="#_x0000_t202" style="position:absolute;left:-1998;top:-744;width:35140;height:16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" fillcolor="#f2f2f2 [3052]" stroked="f">
                  <v:textbox>
                    <w:txbxContent>
                      <w:p w14:paraId="759A56E7" w14:textId="77777777" w:rsidR="00FD4BA8" w:rsidRDefault="00FD4BA8" w:rsidP="00FD4BA8">
                        <w:pPr>
                          <w:pBdr>
                            <w:top w:val="single" w:sz="24" w:space="8" w:color="767171" w:themeColor="background2" w:themeShade="80"/>
                            <w:bottom w:val="single" w:sz="24" w:space="8" w:color="767171" w:themeColor="background2" w:themeShade="80"/>
                          </w:pBdr>
                          <w:rPr>
                            <w:b/>
                            <w:bCs/>
                            <w:i/>
                            <w:iCs/>
                            <w:color w:val="C00000"/>
                            <w:szCs w:val="18"/>
                          </w:rPr>
                        </w:pPr>
                        <w:r>
                          <w:rPr>
                            <w:b/>
                            <w:bCs/>
                            <w:i/>
                            <w:iCs/>
                            <w:color w:val="C00000"/>
                            <w:szCs w:val="18"/>
                          </w:rPr>
                          <w:t>2. PHC Delivery</w:t>
                        </w:r>
                      </w:p>
                      <w:p w14:paraId="3D04CC76" w14:textId="77777777" w:rsidR="00FD4BA8" w:rsidRDefault="00FD4BA8" w:rsidP="00FD4BA8">
                        <w:pPr>
                          <w:pBdr>
                            <w:top w:val="single" w:sz="24" w:space="8" w:color="767171" w:themeColor="background2" w:themeShade="80"/>
                            <w:bottom w:val="single" w:sz="24" w:space="8" w:color="767171" w:themeColor="background2" w:themeShade="80"/>
                          </w:pBdr>
                          <w:rPr>
                            <w:b/>
                            <w:bCs/>
                            <w:i/>
                            <w:iCs/>
                            <w:color w:val="7030A0"/>
                            <w:szCs w:val="18"/>
                          </w:rPr>
                        </w:pPr>
                        <w:r>
                          <w:rPr>
                            <w:b/>
                            <w:bCs/>
                            <w:i/>
                            <w:iCs/>
                            <w:color w:val="7030A0"/>
                            <w:szCs w:val="18"/>
                          </w:rPr>
                          <w:t>FTE Summary / FTE Chart</w:t>
                        </w:r>
                      </w:p>
                      <w:p w14:paraId="7C24A980" w14:textId="77777777" w:rsidR="00FD4BA8" w:rsidRPr="00732DD8" w:rsidRDefault="00FD4BA8" w:rsidP="00FD4BA8">
                        <w:pPr>
                          <w:pBdr>
                            <w:top w:val="single" w:sz="24" w:space="8" w:color="767171" w:themeColor="background2" w:themeShade="80"/>
                            <w:bottom w:val="single" w:sz="24" w:space="8" w:color="767171" w:themeColor="background2" w:themeShade="80"/>
                          </w:pBdr>
                          <w:rPr>
                            <w:b/>
                            <w:bCs/>
                            <w:i/>
                            <w:iCs/>
                            <w:color w:val="3B3838" w:themeColor="background2" w:themeShade="40"/>
                            <w:szCs w:val="18"/>
                          </w:rPr>
                        </w:pPr>
                        <w:r w:rsidRPr="00732DD8">
                          <w:rPr>
                            <w:b/>
                            <w:bCs/>
                            <w:i/>
                            <w:iCs/>
                            <w:color w:val="3B3838" w:themeColor="background2" w:themeShade="40"/>
                            <w:szCs w:val="18"/>
                          </w:rPr>
                          <w:t>6. Task-sharing</w:t>
                        </w:r>
                      </w:p>
                      <w:p w14:paraId="25877D27" w14:textId="77777777" w:rsidR="00FD4BA8" w:rsidRPr="00732DD8" w:rsidRDefault="00FD4BA8" w:rsidP="00FD4BA8">
                        <w:pPr>
                          <w:pBdr>
                            <w:top w:val="single" w:sz="24" w:space="8" w:color="767171" w:themeColor="background2" w:themeShade="80"/>
                            <w:bottom w:val="single" w:sz="24" w:space="8" w:color="767171" w:themeColor="background2" w:themeShade="80"/>
                          </w:pBdr>
                          <w:rPr>
                            <w:b/>
                            <w:bCs/>
                            <w:i/>
                            <w:iCs/>
                            <w:color w:val="C00000"/>
                            <w:szCs w:val="18"/>
                          </w:rPr>
                        </w:pPr>
                        <w:r w:rsidRPr="00732DD8">
                          <w:rPr>
                            <w:b/>
                            <w:bCs/>
                            <w:i/>
                            <w:iCs/>
                            <w:color w:val="C00000"/>
                            <w:szCs w:val="18"/>
                          </w:rPr>
                          <w:t>Start</w:t>
                        </w:r>
                      </w:p>
                      <w:p w14:paraId="59D8F923" w14:textId="77777777" w:rsidR="00FD4BA8" w:rsidRDefault="00FD4BA8" w:rsidP="00FD4BA8">
                        <w:pPr>
                          <w:pBdr>
                            <w:top w:val="single" w:sz="24" w:space="8" w:color="767171" w:themeColor="background2" w:themeShade="80"/>
                            <w:bottom w:val="single" w:sz="24" w:space="8" w:color="767171" w:themeColor="background2" w:themeShade="80"/>
                          </w:pBdr>
                          <w:rPr>
                            <w:b/>
                            <w:bCs/>
                            <w:i/>
                            <w:iCs/>
                            <w:color w:val="7030A0"/>
                            <w:szCs w:val="18"/>
                          </w:rPr>
                        </w:pPr>
                        <w:r w:rsidRPr="00724B3B">
                          <w:rPr>
                            <w:b/>
                            <w:bCs/>
                            <w:i/>
                            <w:iCs/>
                            <w:color w:val="7030A0"/>
                            <w:szCs w:val="18"/>
                          </w:rPr>
                          <w:t>DASHBOARD (comparison of HRH scenarios)</w:t>
                        </w:r>
                      </w:p>
                      <w:p w14:paraId="73DAA7DA" w14:textId="77777777" w:rsidR="00FD4BA8" w:rsidRDefault="00FD4BA8" w:rsidP="00FD4BA8"/>
                    </w:txbxContent>
                  </v:textbox>
                </v:shape>
                <v:shape id="Text Box 27" o:spid="_x0000_s1054" type="#_x0000_t202" style="position:absolute;left:-1626;top:-2438;width:34928;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66644DE" w14:textId="77777777" w:rsidR="00FD4BA8" w:rsidRPr="009F4F38" w:rsidRDefault="00FD4BA8" w:rsidP="00FD4BA8">
                        <w:pPr>
                          <w:pStyle w:val="FigTableNumber"/>
                          <w:spacing w:before="0" w:line="240" w:lineRule="auto"/>
                          <w:rPr>
                            <w:rFonts w:eastAsiaTheme="minorHAnsi"/>
                            <w:noProof/>
                          </w:rPr>
                        </w:pPr>
                        <w:r>
                          <w:t xml:space="preserve">Figure 8. </w:t>
                        </w:r>
                        <w:r w:rsidRPr="00CC01E9">
                          <w:t xml:space="preserve">Tool Tabs </w:t>
                        </w:r>
                        <w:r>
                          <w:t>u</w:t>
                        </w:r>
                        <w:r w:rsidRPr="00CC01E9">
                          <w:t xml:space="preserve">sed in this </w:t>
                        </w:r>
                        <w:r>
                          <w:t>HRH efficiency case</w:t>
                        </w:r>
                      </w:p>
                    </w:txbxContent>
                  </v:textbox>
                </v:shape>
                <w10:wrap type="square" anchorx="margin"/>
              </v:group>
            </w:pict>
          </mc:Fallback>
        </mc:AlternateContent>
      </w:r>
      <w:r w:rsidR="00AA4AA6">
        <w:t>Use aggregated data to identify PHC tasks (activities) for service differentiation</w:t>
      </w:r>
    </w:p>
    <w:p w14:paraId="3263D87D" w14:textId="77777777" w:rsidR="00AA4AA6" w:rsidRDefault="00AA4AA6" w:rsidP="00AA4AA6">
      <w:pPr>
        <w:pStyle w:val="ListParagraph"/>
        <w:numPr>
          <w:ilvl w:val="0"/>
          <w:numId w:val="36"/>
        </w:numPr>
        <w:spacing w:after="0"/>
      </w:pPr>
      <w:r>
        <w:t>Identify HCs with community-based providers that can differentiate services</w:t>
      </w:r>
    </w:p>
    <w:p w14:paraId="3B74F400" w14:textId="77777777" w:rsidR="00AA4AA6" w:rsidRDefault="00AA4AA6" w:rsidP="00AA4AA6">
      <w:pPr>
        <w:pStyle w:val="ListParagraph"/>
        <w:numPr>
          <w:ilvl w:val="0"/>
          <w:numId w:val="36"/>
        </w:numPr>
        <w:spacing w:after="0"/>
      </w:pPr>
      <w:r>
        <w:t>Use the individual HOT4PHC files for these HCs to implement service differentiation</w:t>
      </w:r>
    </w:p>
    <w:p w14:paraId="10C16D82" w14:textId="77777777" w:rsidR="00AA4AA6" w:rsidRPr="0074083E" w:rsidRDefault="00AA4AA6" w:rsidP="00AA4AA6">
      <w:pPr>
        <w:pStyle w:val="ListParagraph"/>
        <w:numPr>
          <w:ilvl w:val="0"/>
          <w:numId w:val="36"/>
        </w:numPr>
      </w:pPr>
      <w:r>
        <w:t>Reimport all individual HOT4PHC files to reaggregate data across all HC</w:t>
      </w:r>
    </w:p>
    <w:p w14:paraId="6792CEF8" w14:textId="77777777" w:rsidR="00AA4AA6" w:rsidRDefault="00AA4AA6" w:rsidP="00AA4AA6">
      <w:r>
        <w:t>The baseline scenario is the same as for the task-sharing scenario above. To illustrate the HRH impact of PHC service delivery differentiation, the third modality mix scenario with a patient volume identical to the baseline will be used. This allows for the comparison of HCW requirements and excess or gaps between the:</w:t>
      </w:r>
    </w:p>
    <w:p w14:paraId="061AE986" w14:textId="77777777" w:rsidR="00AA4AA6" w:rsidRPr="00DB53C7" w:rsidRDefault="00AA4AA6" w:rsidP="000352FA">
      <w:pPr>
        <w:pStyle w:val="ListParagraph"/>
        <w:numPr>
          <w:ilvl w:val="0"/>
          <w:numId w:val="33"/>
        </w:numPr>
        <w:spacing w:after="0"/>
      </w:pPr>
      <w:r w:rsidRPr="00DB53C7">
        <w:t>Baseline (current patient volume scenario 1 and i</w:t>
      </w:r>
      <w:r>
        <w:t>nitial task assignment scenario 1)</w:t>
      </w:r>
    </w:p>
    <w:p w14:paraId="517D5C98" w14:textId="77777777" w:rsidR="00AA4AA6" w:rsidRDefault="00AA4AA6" w:rsidP="000352FA">
      <w:pPr>
        <w:pStyle w:val="ListParagraph"/>
        <w:numPr>
          <w:ilvl w:val="0"/>
          <w:numId w:val="33"/>
        </w:numPr>
        <w:spacing w:after="0"/>
      </w:pPr>
      <w:r>
        <w:t>Task-sharing (modality mix scenario 2 and task sharing scenario 2)</w:t>
      </w:r>
    </w:p>
    <w:p w14:paraId="7915EFBB" w14:textId="5B8BA880" w:rsidR="004F5D48" w:rsidRPr="004F5D48" w:rsidRDefault="00AA4AA6" w:rsidP="004F5D48">
      <w:pPr>
        <w:pStyle w:val="ListParagraph"/>
        <w:numPr>
          <w:ilvl w:val="0"/>
          <w:numId w:val="33"/>
        </w:numPr>
      </w:pPr>
      <w:r>
        <w:t>PHC delivery differentiation (modality mix scenario 3 and task sharing scenario 3)</w:t>
      </w:r>
    </w:p>
    <w:p w14:paraId="097490B6" w14:textId="511555FC" w:rsidR="004F5D48" w:rsidRPr="004F5D48" w:rsidRDefault="00FD4BA8" w:rsidP="004F5D48">
      <w:pPr>
        <w:spacing w:after="0" w:line="276" w:lineRule="auto"/>
        <w:jc w:val="both"/>
        <w:rPr>
          <w:rFonts w:eastAsia="Calibri" w:cs="Times New Roman"/>
        </w:rPr>
      </w:pPr>
      <w:r>
        <w:rPr>
          <w:noProof/>
        </w:rPr>
        <mc:AlternateContent>
          <mc:Choice Requires="wpg">
            <w:drawing>
              <wp:anchor distT="118745" distB="118745" distL="114300" distR="114300" simplePos="0" relativeHeight="251890688" behindDoc="0" locked="0" layoutInCell="1" allowOverlap="1" wp14:anchorId="521EF761" wp14:editId="01C3F9C1">
                <wp:simplePos x="0" y="0"/>
                <wp:positionH relativeFrom="margin">
                  <wp:align>left</wp:align>
                </wp:positionH>
                <wp:positionV relativeFrom="paragraph">
                  <wp:posOffset>274955</wp:posOffset>
                </wp:positionV>
                <wp:extent cx="6858000" cy="568960"/>
                <wp:effectExtent l="0" t="0" r="0" b="2540"/>
                <wp:wrapTopAndBottom/>
                <wp:docPr id="30" name="Group 30"/>
                <wp:cNvGraphicFramePr/>
                <a:graphic xmlns:a="http://schemas.openxmlformats.org/drawingml/2006/main">
                  <a:graphicData uri="http://schemas.microsoft.com/office/word/2010/wordprocessingGroup">
                    <wpg:wgp>
                      <wpg:cNvGrpSpPr/>
                      <wpg:grpSpPr>
                        <a:xfrm>
                          <a:off x="0" y="0"/>
                          <a:ext cx="6858000" cy="568960"/>
                          <a:chOff x="0" y="0"/>
                          <a:chExt cx="5943600" cy="489419"/>
                        </a:xfrm>
                      </wpg:grpSpPr>
                      <pic:pic xmlns:pic="http://schemas.openxmlformats.org/drawingml/2006/picture">
                        <pic:nvPicPr>
                          <pic:cNvPr id="28" name="Picture 28"/>
                          <pic:cNvPicPr>
                            <a:picLocks noChangeAspect="1"/>
                          </pic:cNvPicPr>
                        </pic:nvPicPr>
                        <pic:blipFill>
                          <a:blip r:embed="rId23"/>
                          <a:stretch>
                            <a:fillRect/>
                          </a:stretch>
                        </pic:blipFill>
                        <pic:spPr bwMode="auto">
                          <a:xfrm>
                            <a:off x="0" y="0"/>
                            <a:ext cx="5943600" cy="236220"/>
                          </a:xfrm>
                          <a:prstGeom prst="rect">
                            <a:avLst/>
                          </a:prstGeom>
                          <a:noFill/>
                          <a:ln>
                            <a:noFill/>
                          </a:ln>
                        </pic:spPr>
                      </pic:pic>
                      <pic:pic xmlns:pic="http://schemas.openxmlformats.org/drawingml/2006/picture">
                        <pic:nvPicPr>
                          <pic:cNvPr id="29" name="Picture 29"/>
                          <pic:cNvPicPr>
                            <a:picLocks noChangeAspect="1"/>
                          </pic:cNvPicPr>
                        </pic:nvPicPr>
                        <pic:blipFill>
                          <a:blip r:embed="rId29"/>
                          <a:stretch>
                            <a:fillRect/>
                          </a:stretch>
                        </pic:blipFill>
                        <pic:spPr bwMode="auto">
                          <a:xfrm>
                            <a:off x="0" y="270344"/>
                            <a:ext cx="5943600" cy="219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32A9F8" id="Group 30" o:spid="_x0000_s1026" style="position:absolute;margin-left:0;margin-top:21.65pt;width:540pt;height:44.8pt;z-index:251890688;mso-wrap-distance-top:9.35pt;mso-wrap-distance-bottom:9.35pt;mso-position-horizontal:left;mso-position-horizontal-relative:margin;mso-width-relative:margin;mso-height-relative:margin" coordsize="59436,4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">
                <v:shape id="Picture 28" o:spid="_x0000_s1027" type="#_x0000_t75" style="position:absolute;width:5943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">
                  <v:imagedata r:id="rId30" o:title=""/>
                </v:shape>
                <v:shape id="Picture 29" o:spid="_x0000_s1028" type="#_x0000_t75" style="position:absolute;top:2703;width:59436;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">
                  <v:imagedata r:id="rId31" o:title=""/>
                </v:shape>
                <w10:wrap type="topAndBottom" anchorx="margin"/>
              </v:group>
            </w:pict>
          </mc:Fallback>
        </mc:AlternateContent>
      </w:r>
      <w:r w:rsidR="004F5D48" w:rsidRPr="004F5D48">
        <w:rPr>
          <w:rFonts w:eastAsia="Calibri" w:cs="Times New Roman"/>
        </w:rPr>
        <w:t xml:space="preserve">To compare the baseline scenarios 1 with scenario 3 the user selects the following on the </w:t>
      </w:r>
      <w:r w:rsidR="004F5D48" w:rsidRPr="004F5D48">
        <w:rPr>
          <w:b/>
          <w:bCs/>
          <w:color w:val="7030A0"/>
        </w:rPr>
        <w:t>DASHBOARD</w:t>
      </w:r>
      <w:r w:rsidR="004F5D48" w:rsidRPr="004F5D48">
        <w:rPr>
          <w:color w:val="7030A0"/>
        </w:rPr>
        <w:t xml:space="preserve"> </w:t>
      </w:r>
      <w:r w:rsidR="004F5D48" w:rsidRPr="004F5D48">
        <w:rPr>
          <w:rFonts w:eastAsia="Calibri" w:cs="Times New Roman"/>
        </w:rPr>
        <w:t>tab:</w:t>
      </w:r>
    </w:p>
    <w:p w14:paraId="2D9780C0" w14:textId="4F34525E" w:rsidR="001A232D" w:rsidRDefault="001A232D" w:rsidP="001A232D">
      <w:r>
        <w:fldChar w:fldCharType="begin"/>
      </w:r>
      <w:r>
        <w:instrText xml:space="preserve"> REF _Ref61789941 \h  \* MERGEFORMAT </w:instrText>
      </w:r>
      <w:r>
        <w:fldChar w:fldCharType="separate"/>
      </w:r>
      <w:r>
        <w:t xml:space="preserve">Figure </w:t>
      </w:r>
      <w:r>
        <w:rPr>
          <w:noProof/>
        </w:rPr>
        <w:t>9</w:t>
      </w:r>
      <w:r>
        <w:fldChar w:fldCharType="end"/>
      </w:r>
      <w:r w:rsidR="00530CCC">
        <w:t xml:space="preserve"> </w:t>
      </w:r>
      <w:r w:rsidR="009A7072">
        <w:t>o</w:t>
      </w:r>
      <w:r w:rsidR="00530CCC">
        <w:t>n the next page</w:t>
      </w:r>
      <w:r>
        <w:t xml:space="preserve">, copied </w:t>
      </w:r>
      <w:r w:rsidR="005B2EAA">
        <w:t>from tab</w:t>
      </w:r>
      <w:r>
        <w:t xml:space="preserve"> </w:t>
      </w:r>
      <w:r w:rsidRPr="00F838A5">
        <w:rPr>
          <w:b/>
          <w:bCs/>
          <w:color w:val="C00000"/>
        </w:rPr>
        <w:t>2</w:t>
      </w:r>
      <w:r w:rsidR="005B2EAA">
        <w:rPr>
          <w:b/>
          <w:bCs/>
          <w:color w:val="C00000"/>
        </w:rPr>
        <w:t>,</w:t>
      </w:r>
      <w:r w:rsidRPr="00F838A5">
        <w:rPr>
          <w:b/>
          <w:bCs/>
          <w:color w:val="C00000"/>
        </w:rPr>
        <w:t xml:space="preserve"> PHC Delivery</w:t>
      </w:r>
      <w:r>
        <w:t xml:space="preserve">, shows that currently only vaccinations are delivered through a community-based modality. Assuming that HCWs delivering community-based services are qualified – possibly with additional training and adjustments to job descriptions – to also cover uncomplicated sick child visits, malaria case management and general adult consultations, the percent allocation between facility-based and community-based services is changed under Modalities #3 for these three tasks. Starting with tasks that take up most of HCWs’ time per column AL have the greatest impact on staffing needs. </w:t>
      </w:r>
    </w:p>
    <w:p w14:paraId="45ACAF82" w14:textId="2ED97102" w:rsidR="00221AA2" w:rsidRDefault="00221AA2" w:rsidP="00221AA2">
      <w:pPr>
        <w:spacing w:after="0"/>
      </w:pPr>
      <w:r>
        <w:t xml:space="preserve">Next, for tasks where client volume was shifted from facility-based to community-based service delivery modalities, these tasks need to be assigned to HCW to scenario 3 on </w:t>
      </w:r>
      <w:r w:rsidR="005B2EAA">
        <w:t>tab</w:t>
      </w:r>
      <w:r>
        <w:t xml:space="preserve"> </w:t>
      </w:r>
      <w:r w:rsidRPr="00EF3979">
        <w:rPr>
          <w:b/>
          <w:bCs/>
          <w:color w:val="6C6463" w:themeColor="text2"/>
        </w:rPr>
        <w:t>6</w:t>
      </w:r>
      <w:r w:rsidR="005B2EAA">
        <w:rPr>
          <w:b/>
          <w:bCs/>
          <w:color w:val="6C6463" w:themeColor="text2"/>
        </w:rPr>
        <w:t>,</w:t>
      </w:r>
      <w:r w:rsidRPr="00EF3979">
        <w:rPr>
          <w:b/>
          <w:bCs/>
          <w:color w:val="6C6463" w:themeColor="text2"/>
        </w:rPr>
        <w:t xml:space="preserve"> Task-sharing</w:t>
      </w:r>
      <w:r w:rsidR="005B2EAA">
        <w:rPr>
          <w:color w:val="6C6463" w:themeColor="text2"/>
        </w:rPr>
        <w:t>,</w:t>
      </w:r>
      <w:r>
        <w:t xml:space="preserve"> as shown in </w:t>
      </w:r>
      <w:r>
        <w:fldChar w:fldCharType="begin"/>
      </w:r>
      <w:r>
        <w:instrText xml:space="preserve"> REF _Ref61792877 \h  \* MERGEFORMAT </w:instrText>
      </w:r>
      <w:r>
        <w:fldChar w:fldCharType="separate"/>
      </w:r>
      <w:r>
        <w:t xml:space="preserve">Figure </w:t>
      </w:r>
      <w:r>
        <w:rPr>
          <w:noProof/>
        </w:rPr>
        <w:t>1</w:t>
      </w:r>
      <w:r>
        <w:fldChar w:fldCharType="end"/>
      </w:r>
      <w:r>
        <w:t xml:space="preserve">0. Sick child visits, malaria case management and general adult consultations are assigned to professional nurses, auxiliary nurse midwives, CHWs and community midwives; nursing aids also treat malaria cases but under supervision by professional nurses only. This improves the utilization of these cadres, especially community midwives as seen in the FTE excess or shortage comparison between scenarios 1 (current client volume) and 3 (potential client volume) in the top rows of </w:t>
      </w:r>
      <w:r>
        <w:fldChar w:fldCharType="begin"/>
      </w:r>
      <w:r>
        <w:instrText xml:space="preserve"> REF _Ref61792877 \h  \* MERGEFORMAT </w:instrText>
      </w:r>
      <w:r>
        <w:fldChar w:fldCharType="separate"/>
      </w:r>
      <w:r>
        <w:t xml:space="preserve">Figure </w:t>
      </w:r>
      <w:r>
        <w:rPr>
          <w:noProof/>
        </w:rPr>
        <w:t>1</w:t>
      </w:r>
      <w:r>
        <w:fldChar w:fldCharType="end"/>
      </w:r>
      <w:r>
        <w:t>0</w:t>
      </w:r>
      <w:r w:rsidR="00530CCC">
        <w:t xml:space="preserve"> in the next page</w:t>
      </w:r>
      <w:r>
        <w:t>.</w:t>
      </w:r>
    </w:p>
    <w:p w14:paraId="099574C0" w14:textId="77777777" w:rsidR="00221AA2" w:rsidRDefault="00221AA2" w:rsidP="001A232D"/>
    <w:p w14:paraId="1E231F4B" w14:textId="77777777" w:rsidR="001A232D" w:rsidRDefault="001A232D" w:rsidP="00DF0B44">
      <w:pPr>
        <w:sectPr w:rsidR="001A232D" w:rsidSect="00BC282C">
          <w:pgSz w:w="12240" w:h="15840"/>
          <w:pgMar w:top="1267" w:right="720" w:bottom="1080" w:left="720" w:header="720" w:footer="720" w:gutter="0"/>
          <w:cols w:space="720"/>
          <w:titlePg/>
          <w:docGrid w:linePitch="360"/>
          <w15:footnoteColumns w:val="1"/>
        </w:sectPr>
      </w:pPr>
    </w:p>
    <w:p w14:paraId="19AC53F2" w14:textId="0480290C" w:rsidR="00DF0B44" w:rsidRPr="00DF0B44" w:rsidRDefault="00313564" w:rsidP="00DF0B44">
      <w:r w:rsidRPr="00313564">
        <w:rPr>
          <w:noProof/>
        </w:rPr>
        <w:lastRenderedPageBreak/>
        <mc:AlternateContent>
          <mc:Choice Requires="wpg">
            <w:drawing>
              <wp:anchor distT="0" distB="0" distL="114300" distR="114300" simplePos="0" relativeHeight="251893760" behindDoc="0" locked="0" layoutInCell="1" allowOverlap="1" wp14:anchorId="5DB48BB6" wp14:editId="56511B1B">
                <wp:simplePos x="0" y="0"/>
                <wp:positionH relativeFrom="page">
                  <wp:align>center</wp:align>
                </wp:positionH>
                <wp:positionV relativeFrom="paragraph">
                  <wp:posOffset>3281404</wp:posOffset>
                </wp:positionV>
                <wp:extent cx="9234805" cy="3156585"/>
                <wp:effectExtent l="0" t="0" r="4445" b="5715"/>
                <wp:wrapTopAndBottom/>
                <wp:docPr id="34" name="Group 34"/>
                <wp:cNvGraphicFramePr/>
                <a:graphic xmlns:a="http://schemas.openxmlformats.org/drawingml/2006/main">
                  <a:graphicData uri="http://schemas.microsoft.com/office/word/2010/wordprocessingGroup">
                    <wpg:wgp>
                      <wpg:cNvGrpSpPr/>
                      <wpg:grpSpPr>
                        <a:xfrm>
                          <a:off x="0" y="0"/>
                          <a:ext cx="9234805" cy="3156585"/>
                          <a:chOff x="-27084" y="-215624"/>
                          <a:chExt cx="9234910" cy="3157185"/>
                        </a:xfrm>
                      </wpg:grpSpPr>
                      <pic:pic xmlns:pic="http://schemas.openxmlformats.org/drawingml/2006/picture">
                        <pic:nvPicPr>
                          <pic:cNvPr id="35" name="Picture 35"/>
                          <pic:cNvPicPr>
                            <a:picLocks noChangeAspect="1"/>
                          </pic:cNvPicPr>
                        </pic:nvPicPr>
                        <pic:blipFill>
                          <a:blip r:embed="rId32"/>
                          <a:srcRect/>
                          <a:stretch/>
                        </pic:blipFill>
                        <pic:spPr bwMode="auto">
                          <a:xfrm>
                            <a:off x="-1" y="16622"/>
                            <a:ext cx="9207827" cy="2924939"/>
                          </a:xfrm>
                          <a:prstGeom prst="rect">
                            <a:avLst/>
                          </a:prstGeom>
                          <a:noFill/>
                          <a:ln>
                            <a:noFill/>
                          </a:ln>
                        </pic:spPr>
                      </pic:pic>
                      <wps:wsp>
                        <wps:cNvPr id="37" name="Text Box 37"/>
                        <wps:cNvSpPr txBox="1"/>
                        <wps:spPr>
                          <a:xfrm>
                            <a:off x="-27084" y="-215624"/>
                            <a:ext cx="9143365" cy="203233"/>
                          </a:xfrm>
                          <a:prstGeom prst="rect">
                            <a:avLst/>
                          </a:prstGeom>
                          <a:solidFill>
                            <a:prstClr val="white"/>
                          </a:solidFill>
                          <a:ln>
                            <a:noFill/>
                          </a:ln>
                        </wps:spPr>
                        <wps:txbx>
                          <w:txbxContent>
                            <w:p w14:paraId="6E0A2ECE" w14:textId="4447C91A" w:rsidR="00313564" w:rsidRPr="007E7D21" w:rsidRDefault="00313564" w:rsidP="00313564">
                              <w:pPr>
                                <w:pStyle w:val="FigTableNumber"/>
                                <w:spacing w:before="0"/>
                                <w:rPr>
                                  <w:rFonts w:eastAsia="Calibri"/>
                                  <w:noProof/>
                                </w:rPr>
                              </w:pPr>
                              <w:bookmarkStart w:id="23" w:name="_Ref61792877"/>
                              <w:r>
                                <w:t xml:space="preserve">Figure </w:t>
                              </w:r>
                              <w:r w:rsidR="005A7974">
                                <w:fldChar w:fldCharType="begin"/>
                              </w:r>
                              <w:r w:rsidR="005A7974">
                                <w:instrText xml:space="preserve"> SEQ Figure \* ARABIC </w:instrText>
                              </w:r>
                              <w:r w:rsidR="005A7974">
                                <w:fldChar w:fldCharType="separate"/>
                              </w:r>
                              <w:r>
                                <w:rPr>
                                  <w:noProof/>
                                </w:rPr>
                                <w:t>10</w:t>
                              </w:r>
                              <w:r w:rsidR="005A7974">
                                <w:rPr>
                                  <w:noProof/>
                                </w:rPr>
                                <w:fldChar w:fldCharType="end"/>
                              </w:r>
                              <w:bookmarkEnd w:id="23"/>
                              <w:r>
                                <w:t>. Task assignment to HCWs providing community-based PHC services under task-sharing scenario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DB48BB6" id="Group 34" o:spid="_x0000_s1055" style="position:absolute;margin-left:0;margin-top:258.4pt;width:727.15pt;height:248.55pt;z-index:251893760;mso-position-horizontal:center;mso-position-horizontal-relative:page;mso-width-relative:margin;mso-height-relative:margin" coordorigin="-270,-2156" coordsize="92349,31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">
                <v:shape id="Picture 35" o:spid="_x0000_s1056" type="#_x0000_t75" style="position:absolute;top:166;width:92078;height:29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">
                  <v:imagedata r:id="rId33" o:title=""/>
                </v:shape>
                <v:shape id="Text Box 37" o:spid="_x0000_s1057" type="#_x0000_t202" style="position:absolute;left:-270;top:-2156;width:91432;height:2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6E0A2ECE" w14:textId="4447C91A" w:rsidR="00313564" w:rsidRPr="007E7D21" w:rsidRDefault="00313564" w:rsidP="00313564">
                        <w:pPr>
                          <w:pStyle w:val="FigTableNumber"/>
                          <w:spacing w:before="0"/>
                          <w:rPr>
                            <w:rFonts w:eastAsia="Calibri"/>
                            <w:noProof/>
                          </w:rPr>
                        </w:pPr>
                        <w:bookmarkStart w:id="27" w:name="_Ref61792877"/>
                        <w:r>
                          <w:t xml:space="preserve">Figure </w:t>
                        </w:r>
                        <w:r w:rsidR="007C15D2">
                          <w:fldChar w:fldCharType="begin"/>
                        </w:r>
                        <w:r w:rsidR="007C15D2">
                          <w:instrText xml:space="preserve"> SEQ Figure \* ARABIC </w:instrText>
                        </w:r>
                        <w:r w:rsidR="007C15D2">
                          <w:fldChar w:fldCharType="separate"/>
                        </w:r>
                        <w:r>
                          <w:rPr>
                            <w:noProof/>
                          </w:rPr>
                          <w:t>10</w:t>
                        </w:r>
                        <w:r w:rsidR="007C15D2">
                          <w:rPr>
                            <w:noProof/>
                          </w:rPr>
                          <w:fldChar w:fldCharType="end"/>
                        </w:r>
                        <w:bookmarkEnd w:id="27"/>
                        <w:r>
                          <w:t>. Task assignment to HCWs providing community-based PHC services under task-sharing scenario 3</w:t>
                        </w:r>
                      </w:p>
                    </w:txbxContent>
                  </v:textbox>
                </v:shape>
                <w10:wrap type="topAndBottom" anchorx="page"/>
              </v:group>
            </w:pict>
          </mc:Fallback>
        </mc:AlternateContent>
      </w:r>
      <w:r w:rsidRPr="00313564">
        <w:rPr>
          <w:noProof/>
        </w:rPr>
        <mc:AlternateContent>
          <mc:Choice Requires="wpg">
            <w:drawing>
              <wp:anchor distT="0" distB="0" distL="114300" distR="114300" simplePos="0" relativeHeight="251892736" behindDoc="0" locked="0" layoutInCell="1" allowOverlap="1" wp14:anchorId="25CF465D" wp14:editId="0089CB48">
                <wp:simplePos x="0" y="0"/>
                <wp:positionH relativeFrom="margin">
                  <wp:align>center</wp:align>
                </wp:positionH>
                <wp:positionV relativeFrom="paragraph">
                  <wp:posOffset>607</wp:posOffset>
                </wp:positionV>
                <wp:extent cx="9126835" cy="3162659"/>
                <wp:effectExtent l="0" t="0" r="0" b="0"/>
                <wp:wrapTopAndBottom/>
                <wp:docPr id="31" name="Group 31"/>
                <wp:cNvGraphicFramePr/>
                <a:graphic xmlns:a="http://schemas.openxmlformats.org/drawingml/2006/main">
                  <a:graphicData uri="http://schemas.microsoft.com/office/word/2010/wordprocessingGroup">
                    <wpg:wgp>
                      <wpg:cNvGrpSpPr/>
                      <wpg:grpSpPr>
                        <a:xfrm>
                          <a:off x="0" y="0"/>
                          <a:ext cx="9126835" cy="3162659"/>
                          <a:chOff x="-182887" y="-528353"/>
                          <a:chExt cx="9127490" cy="3163132"/>
                        </a:xfrm>
                      </wpg:grpSpPr>
                      <pic:pic xmlns:pic="http://schemas.openxmlformats.org/drawingml/2006/picture">
                        <pic:nvPicPr>
                          <pic:cNvPr id="32" name="Picture 32"/>
                          <pic:cNvPicPr>
                            <a:picLocks noChangeAspect="1"/>
                          </pic:cNvPicPr>
                        </pic:nvPicPr>
                        <pic:blipFill>
                          <a:blip r:embed="rId34"/>
                          <a:stretch>
                            <a:fillRect/>
                          </a:stretch>
                        </pic:blipFill>
                        <pic:spPr bwMode="auto">
                          <a:xfrm>
                            <a:off x="-182887" y="-270346"/>
                            <a:ext cx="9127490" cy="2905125"/>
                          </a:xfrm>
                          <a:prstGeom prst="rect">
                            <a:avLst/>
                          </a:prstGeom>
                          <a:noFill/>
                          <a:ln>
                            <a:noFill/>
                          </a:ln>
                        </pic:spPr>
                      </pic:pic>
                      <wps:wsp>
                        <wps:cNvPr id="33" name="Text Box 33"/>
                        <wps:cNvSpPr txBox="1"/>
                        <wps:spPr>
                          <a:xfrm>
                            <a:off x="-182887" y="-528353"/>
                            <a:ext cx="9126551" cy="203202"/>
                          </a:xfrm>
                          <a:prstGeom prst="rect">
                            <a:avLst/>
                          </a:prstGeom>
                          <a:solidFill>
                            <a:prstClr val="white"/>
                          </a:solidFill>
                          <a:ln>
                            <a:noFill/>
                          </a:ln>
                        </wps:spPr>
                        <wps:txbx>
                          <w:txbxContent>
                            <w:p w14:paraId="5B75DD10" w14:textId="265FFFE7" w:rsidR="00313564" w:rsidRPr="00246A96" w:rsidRDefault="00313564" w:rsidP="00313564">
                              <w:pPr>
                                <w:pStyle w:val="FigTableNumber"/>
                                <w:spacing w:before="0"/>
                                <w:rPr>
                                  <w:rFonts w:eastAsiaTheme="minorHAnsi"/>
                                </w:rPr>
                              </w:pPr>
                              <w:bookmarkStart w:id="24" w:name="_Ref61789941"/>
                              <w:bookmarkStart w:id="25" w:name="_Ref61789936"/>
                              <w:r>
                                <w:t>Figure</w:t>
                              </w:r>
                              <w:bookmarkEnd w:id="24"/>
                              <w:r>
                                <w:t xml:space="preserve"> 9. Service differentiation under PHC service modalities #3</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CF465D" id="Group 31" o:spid="_x0000_s1058" style="position:absolute;margin-left:0;margin-top:.05pt;width:718.65pt;height:249.05pt;z-index:251892736;mso-position-horizontal:center;mso-position-horizontal-relative:margin;mso-width-relative:margin;mso-height-relative:margin" coordorigin="-1828,-5283" coordsize="91274,3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">
                <v:shape id="Picture 32" o:spid="_x0000_s1059" type="#_x0000_t75" style="position:absolute;left:-1828;top:-2703;width:91274;height:2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">
                  <v:imagedata r:id="rId35" o:title=""/>
                </v:shape>
                <v:shape id="Text Box 33" o:spid="_x0000_s1060" type="#_x0000_t202" style="position:absolute;left:-1828;top:-5283;width:9126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5B75DD10" w14:textId="265FFFE7" w:rsidR="00313564" w:rsidRPr="00246A96" w:rsidRDefault="00313564" w:rsidP="00313564">
                        <w:pPr>
                          <w:pStyle w:val="FigTableNumber"/>
                          <w:spacing w:before="0"/>
                          <w:rPr>
                            <w:rFonts w:eastAsiaTheme="minorHAnsi"/>
                          </w:rPr>
                        </w:pPr>
                        <w:bookmarkStart w:id="30" w:name="_Ref61789941"/>
                        <w:bookmarkStart w:id="31" w:name="_Ref61789936"/>
                        <w:r>
                          <w:t>Figure</w:t>
                        </w:r>
                        <w:bookmarkEnd w:id="30"/>
                        <w:r>
                          <w:t xml:space="preserve"> 9. Service differentiation under PHC service modalities #3</w:t>
                        </w:r>
                        <w:bookmarkEnd w:id="31"/>
                      </w:p>
                    </w:txbxContent>
                  </v:textbox>
                </v:shape>
                <w10:wrap type="topAndBottom" anchorx="margin"/>
              </v:group>
            </w:pict>
          </mc:Fallback>
        </mc:AlternateContent>
      </w:r>
    </w:p>
    <w:p w14:paraId="02864C28" w14:textId="77777777" w:rsidR="00313564" w:rsidRDefault="00313564" w:rsidP="00657BFA">
      <w:pPr>
        <w:sectPr w:rsidR="00313564" w:rsidSect="001A232D">
          <w:pgSz w:w="15840" w:h="12240" w:orient="landscape"/>
          <w:pgMar w:top="720" w:right="1267" w:bottom="720" w:left="1080" w:header="720" w:footer="720" w:gutter="0"/>
          <w:cols w:space="720"/>
          <w:titlePg/>
          <w:docGrid w:linePitch="360"/>
          <w15:footnoteColumns w:val="1"/>
        </w:sectPr>
      </w:pPr>
    </w:p>
    <w:p w14:paraId="432E470D" w14:textId="1D7A64B2" w:rsidR="00557BA0" w:rsidRDefault="00E44F3C" w:rsidP="00542E81">
      <w:pPr>
        <w:spacing w:before="240" w:after="0" w:line="276" w:lineRule="auto"/>
      </w:pPr>
      <w:r>
        <w:rPr>
          <w:rFonts w:eastAsia="Calibri" w:cs="Times New Roman"/>
          <w:noProof/>
        </w:rPr>
        <w:lastRenderedPageBreak/>
        <mc:AlternateContent>
          <mc:Choice Requires="wpg">
            <w:drawing>
              <wp:anchor distT="0" distB="118745" distL="114300" distR="114300" simplePos="0" relativeHeight="251895808" behindDoc="0" locked="0" layoutInCell="1" allowOverlap="1" wp14:anchorId="796237D5" wp14:editId="414845EC">
                <wp:simplePos x="0" y="0"/>
                <wp:positionH relativeFrom="margin">
                  <wp:align>right</wp:align>
                </wp:positionH>
                <wp:positionV relativeFrom="paragraph">
                  <wp:posOffset>186055</wp:posOffset>
                </wp:positionV>
                <wp:extent cx="3749040" cy="3486785"/>
                <wp:effectExtent l="0" t="0" r="3810" b="0"/>
                <wp:wrapSquare wrapText="bothSides"/>
                <wp:docPr id="38" name="Group 38"/>
                <wp:cNvGraphicFramePr/>
                <a:graphic xmlns:a="http://schemas.openxmlformats.org/drawingml/2006/main">
                  <a:graphicData uri="http://schemas.microsoft.com/office/word/2010/wordprocessingGroup">
                    <wpg:wgp>
                      <wpg:cNvGrpSpPr/>
                      <wpg:grpSpPr>
                        <a:xfrm>
                          <a:off x="0" y="0"/>
                          <a:ext cx="3749040" cy="3487245"/>
                          <a:chOff x="423214" y="-398752"/>
                          <a:chExt cx="3425656" cy="3127778"/>
                        </a:xfrm>
                      </wpg:grpSpPr>
                      <pic:pic xmlns:pic="http://schemas.openxmlformats.org/drawingml/2006/picture">
                        <pic:nvPicPr>
                          <pic:cNvPr id="40" name="Picture 40"/>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423214" y="-79651"/>
                            <a:ext cx="3393838" cy="2808677"/>
                          </a:xfrm>
                          <a:prstGeom prst="rect">
                            <a:avLst/>
                          </a:prstGeom>
                          <a:noFill/>
                        </pic:spPr>
                      </pic:pic>
                      <wps:wsp>
                        <wps:cNvPr id="43" name="Text Box 43"/>
                        <wps:cNvSpPr txBox="1"/>
                        <wps:spPr>
                          <a:xfrm>
                            <a:off x="431171" y="-398752"/>
                            <a:ext cx="3417699" cy="261087"/>
                          </a:xfrm>
                          <a:prstGeom prst="rect">
                            <a:avLst/>
                          </a:prstGeom>
                          <a:solidFill>
                            <a:prstClr val="white"/>
                          </a:solidFill>
                          <a:ln>
                            <a:noFill/>
                          </a:ln>
                        </wps:spPr>
                        <wps:txbx>
                          <w:txbxContent>
                            <w:p w14:paraId="1F0816D7" w14:textId="33FEE5B1" w:rsidR="00557BA0" w:rsidRPr="00300A66" w:rsidRDefault="00557BA0" w:rsidP="003F1E5F">
                              <w:pPr>
                                <w:pStyle w:val="FigTableNumber"/>
                                <w:spacing w:before="0" w:line="360" w:lineRule="auto"/>
                                <w:rPr>
                                  <w:rFonts w:eastAsia="Calibri"/>
                                  <w:noProof/>
                                </w:rPr>
                              </w:pPr>
                              <w:bookmarkStart w:id="26" w:name="_Ref61806778"/>
                              <w:r>
                                <w:t xml:space="preserve">Figure </w:t>
                              </w:r>
                              <w:r w:rsidR="005A7974">
                                <w:fldChar w:fldCharType="begin"/>
                              </w:r>
                              <w:r w:rsidR="005A7974">
                                <w:instrText xml:space="preserve"> SEQ Figure \* ARABIC </w:instrText>
                              </w:r>
                              <w:r w:rsidR="005A7974">
                                <w:fldChar w:fldCharType="separate"/>
                              </w:r>
                              <w:r>
                                <w:rPr>
                                  <w:noProof/>
                                </w:rPr>
                                <w:t>1</w:t>
                              </w:r>
                              <w:r w:rsidR="005A7974">
                                <w:rPr>
                                  <w:noProof/>
                                </w:rPr>
                                <w:fldChar w:fldCharType="end"/>
                              </w:r>
                              <w:bookmarkEnd w:id="26"/>
                              <w:r>
                                <w:rPr>
                                  <w:noProof/>
                                </w:rPr>
                                <w:t>1</w:t>
                              </w:r>
                              <w:r>
                                <w:t xml:space="preserve">. </w:t>
                              </w:r>
                              <w:r w:rsidRPr="00CD32D1">
                                <w:t xml:space="preserve">FTE </w:t>
                              </w:r>
                              <w:r>
                                <w:t>s</w:t>
                              </w:r>
                              <w:r w:rsidRPr="00CD32D1">
                                <w:t xml:space="preserve">ummary by </w:t>
                              </w:r>
                              <w:r>
                                <w:t>c</w:t>
                              </w:r>
                              <w:r w:rsidRPr="00CD32D1">
                                <w:t xml:space="preserve">adre for Dioila </w:t>
                              </w:r>
                              <w:r>
                                <w:t>d</w:t>
                              </w:r>
                              <w:r w:rsidRPr="00CD32D1">
                                <w:t>istrict</w:t>
                              </w:r>
                              <w:r>
                                <w:t>,</w:t>
                              </w:r>
                              <w:r w:rsidRPr="00CD32D1">
                                <w:t xml:space="preserve"> </w:t>
                              </w:r>
                              <w:r>
                                <w:t>potential</w:t>
                              </w:r>
                              <w:r w:rsidRPr="00CD32D1">
                                <w:t xml:space="preserve"> patient volume (</w:t>
                              </w:r>
                              <w:r>
                                <w:t>scenario 3</w:t>
                              </w:r>
                              <w:r w:rsidRPr="00CD32D1">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237D5" id="Group 38" o:spid="_x0000_s1061" style="position:absolute;margin-left:244pt;margin-top:14.65pt;width:295.2pt;height:274.55pt;z-index:251895808;mso-wrap-distance-bottom:9.35pt;mso-position-horizontal:right;mso-position-horizontal-relative:margin;mso-width-relative:margin;mso-height-relative:margin" coordorigin="4232,-3987" coordsize="34256,31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">
                <v:shape id="Picture 40" o:spid="_x0000_s1062" type="#_x0000_t75" style="position:absolute;left:4232;top:-796;width:33938;height:28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">
                  <v:imagedata r:id="rId37" o:title=""/>
                </v:shape>
                <v:shape id="Text Box 43" o:spid="_x0000_s1063" type="#_x0000_t202" style="position:absolute;left:4311;top:-3987;width:34177;height:2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2U0xQAAANsAAAAPAAAAZHJzL2Rvd25yZXYueG1sRI9Pa8JA&#10;FMTvBb/D8oReim6aF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6Q2U0xQAAANsAAAAP&#10;AAAAAAAAAAAAAAAAAAcCAABkcnMvZG93bnJldi54bWxQSwUGAAAAAAMAAwC3AAAA+QIAAAAA&#10;" stroked="f">
                  <v:textbox inset="0,0,0,0">
                    <w:txbxContent>
                      <w:p w14:paraId="1F0816D7" w14:textId="33FEE5B1" w:rsidR="00557BA0" w:rsidRPr="00300A66" w:rsidRDefault="00557BA0" w:rsidP="003F1E5F">
                        <w:pPr>
                          <w:pStyle w:val="FigTableNumber"/>
                          <w:spacing w:before="0" w:line="360" w:lineRule="auto"/>
                          <w:rPr>
                            <w:rFonts w:eastAsia="Calibri"/>
                            <w:noProof/>
                          </w:rPr>
                        </w:pPr>
                        <w:bookmarkStart w:id="27" w:name="_Ref61806778"/>
                        <w:r>
                          <w:t xml:space="preserve">Figure </w:t>
                        </w:r>
                        <w:r w:rsidR="005A7974">
                          <w:fldChar w:fldCharType="begin"/>
                        </w:r>
                        <w:r w:rsidR="005A7974">
                          <w:instrText xml:space="preserve"> SEQ Figure \* ARABIC </w:instrText>
                        </w:r>
                        <w:r w:rsidR="005A7974">
                          <w:fldChar w:fldCharType="separate"/>
                        </w:r>
                        <w:r>
                          <w:rPr>
                            <w:noProof/>
                          </w:rPr>
                          <w:t>1</w:t>
                        </w:r>
                        <w:r w:rsidR="005A7974">
                          <w:rPr>
                            <w:noProof/>
                          </w:rPr>
                          <w:fldChar w:fldCharType="end"/>
                        </w:r>
                        <w:bookmarkEnd w:id="27"/>
                        <w:r>
                          <w:rPr>
                            <w:noProof/>
                          </w:rPr>
                          <w:t>1</w:t>
                        </w:r>
                        <w:r>
                          <w:t xml:space="preserve">. </w:t>
                        </w:r>
                        <w:r w:rsidRPr="00CD32D1">
                          <w:t xml:space="preserve">FTE </w:t>
                        </w:r>
                        <w:r>
                          <w:t>s</w:t>
                        </w:r>
                        <w:r w:rsidRPr="00CD32D1">
                          <w:t xml:space="preserve">ummary by </w:t>
                        </w:r>
                        <w:r>
                          <w:t>c</w:t>
                        </w:r>
                        <w:r w:rsidRPr="00CD32D1">
                          <w:t xml:space="preserve">adre for Dioila </w:t>
                        </w:r>
                        <w:r>
                          <w:t>d</w:t>
                        </w:r>
                        <w:r w:rsidRPr="00CD32D1">
                          <w:t>istrict</w:t>
                        </w:r>
                        <w:r>
                          <w:t>,</w:t>
                        </w:r>
                        <w:r w:rsidRPr="00CD32D1">
                          <w:t xml:space="preserve"> </w:t>
                        </w:r>
                        <w:r>
                          <w:t>potential</w:t>
                        </w:r>
                        <w:r w:rsidRPr="00CD32D1">
                          <w:t xml:space="preserve"> patient volume (</w:t>
                        </w:r>
                        <w:r>
                          <w:t>scenario 3</w:t>
                        </w:r>
                        <w:r w:rsidRPr="00CD32D1">
                          <w:t>)</w:t>
                        </w:r>
                      </w:p>
                    </w:txbxContent>
                  </v:textbox>
                </v:shape>
                <w10:wrap type="square" anchorx="margin"/>
              </v:group>
            </w:pict>
          </mc:Fallback>
        </mc:AlternateContent>
      </w:r>
      <w:r w:rsidR="00557BA0">
        <w:fldChar w:fldCharType="begin"/>
      </w:r>
      <w:r w:rsidR="00557BA0">
        <w:instrText xml:space="preserve"> REF _Ref61806778 \h  \* MERGEFORMAT </w:instrText>
      </w:r>
      <w:r w:rsidR="00557BA0">
        <w:fldChar w:fldCharType="separate"/>
      </w:r>
      <w:r w:rsidR="00557BA0">
        <w:t xml:space="preserve">Figure </w:t>
      </w:r>
      <w:r w:rsidR="00557BA0">
        <w:rPr>
          <w:noProof/>
        </w:rPr>
        <w:t>1</w:t>
      </w:r>
      <w:r w:rsidR="00557BA0">
        <w:fldChar w:fldCharType="end"/>
      </w:r>
      <w:r>
        <w:t>1</w:t>
      </w:r>
      <w:r w:rsidR="00557BA0">
        <w:t xml:space="preserve"> from the </w:t>
      </w:r>
      <w:r w:rsidR="00557BA0" w:rsidRPr="00DB53C7">
        <w:rPr>
          <w:b/>
          <w:bCs/>
          <w:color w:val="7030A0"/>
        </w:rPr>
        <w:t>DASHBOARD</w:t>
      </w:r>
      <w:r w:rsidR="00557BA0" w:rsidRPr="00DB53C7">
        <w:rPr>
          <w:color w:val="7030A0"/>
        </w:rPr>
        <w:t xml:space="preserve"> </w:t>
      </w:r>
      <w:r w:rsidR="00557BA0">
        <w:t>shows other effects of service differentiation on the health workforce. The gap of physician assistants is reduced from eight to four FTEs. Other cadres are less utilized, for example, physicians. However, it would not be unreasonable to expect overall service utilization to increase including facility-based services when community-based services are increased. Instead of keeping patient volume the same for all scenarios, an increase could have been applied by the user.</w:t>
      </w:r>
    </w:p>
    <w:p w14:paraId="03774D67" w14:textId="7EF3D8A5" w:rsidR="00557BA0" w:rsidRDefault="00557BA0" w:rsidP="00557BA0">
      <w:pPr>
        <w:spacing w:before="240"/>
      </w:pPr>
      <w:r>
        <w:t xml:space="preserve">While working with aggregate district data shows the potential for PHC service differentiation to reduce staffing gaps and increase service utilization, the actual shift between service modalities must be performed in HOT4PHCs of individual health facilities. The </w:t>
      </w:r>
      <w:r w:rsidRPr="003903ED">
        <w:rPr>
          <w:b/>
          <w:bCs/>
          <w:color w:val="7030A0"/>
        </w:rPr>
        <w:t>FTE Summary</w:t>
      </w:r>
      <w:r>
        <w:rPr>
          <w:b/>
          <w:bCs/>
          <w:color w:val="7030A0"/>
        </w:rPr>
        <w:t xml:space="preserve"> </w:t>
      </w:r>
      <w:r w:rsidRPr="004F54B7">
        <w:t>tab</w:t>
      </w:r>
      <w:r>
        <w:t xml:space="preserve"> helps select the HCs that have the staff necessary for differentiation. Only 10 of the 23 HCs in Dioila district have CHWs and community midwives, without whom HCs cannot effectively deliver community-based services except vaccinations. After making the individual changes, the updated HOT4PHC files replace the older version in the folder from which all completed tools are imported into a district HOT4PHC.</w:t>
      </w:r>
    </w:p>
    <w:p w14:paraId="62B29DF2" w14:textId="02B8607F" w:rsidR="00557BA0" w:rsidRDefault="00EC3862" w:rsidP="00557BA0">
      <w:r>
        <w:rPr>
          <w:noProof/>
        </w:rPr>
        <mc:AlternateContent>
          <mc:Choice Requires="wps">
            <w:drawing>
              <wp:anchor distT="91440" distB="91440" distL="114300" distR="114300" simplePos="0" relativeHeight="251898880" behindDoc="0" locked="0" layoutInCell="1" allowOverlap="1" wp14:anchorId="0D648F84" wp14:editId="0CAF547E">
                <wp:simplePos x="0" y="0"/>
                <wp:positionH relativeFrom="margin">
                  <wp:align>right</wp:align>
                </wp:positionH>
                <wp:positionV relativeFrom="margin">
                  <wp:posOffset>5754828</wp:posOffset>
                </wp:positionV>
                <wp:extent cx="6878955" cy="875030"/>
                <wp:effectExtent l="0" t="0" r="0" b="0"/>
                <wp:wrapTopAndBottom/>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875030"/>
                        </a:xfrm>
                        <a:prstGeom prst="rect">
                          <a:avLst/>
                        </a:prstGeom>
                        <a:noFill/>
                        <a:ln w="9525">
                          <a:noFill/>
                          <a:miter lim="800000"/>
                          <a:headEnd/>
                          <a:tailEnd/>
                        </a:ln>
                      </wps:spPr>
                      <wps:txbx>
                        <w:txbxContent>
                          <w:p w14:paraId="10F651B9" w14:textId="77777777" w:rsidR="00F0491E" w:rsidRDefault="00F0491E" w:rsidP="00F0491E">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w:t>
                            </w:r>
                            <w:r w:rsidRPr="0002224D">
                              <w:rPr>
                                <w:i/>
                                <w:iCs/>
                                <w:color w:val="002F6C" w:themeColor="accent1"/>
                                <w:sz w:val="24"/>
                                <w:szCs w:val="24"/>
                              </w:rPr>
                              <w:t xml:space="preserve">Show the degree to which the existing HCWs can absorb HIV/ART services from a dedicated, </w:t>
                            </w:r>
                            <w:r>
                              <w:rPr>
                                <w:i/>
                                <w:iCs/>
                                <w:color w:val="002F6C" w:themeColor="accent1"/>
                                <w:sz w:val="24"/>
                                <w:szCs w:val="24"/>
                              </w:rPr>
                              <w:br/>
                            </w:r>
                            <w:r w:rsidRPr="0002224D">
                              <w:rPr>
                                <w:i/>
                                <w:iCs/>
                                <w:color w:val="002F6C" w:themeColor="accent1"/>
                                <w:sz w:val="24"/>
                                <w:szCs w:val="24"/>
                              </w:rPr>
                              <w:t>donor-supported workforce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648F84" id="_x0000_s1064" type="#_x0000_t202" style="position:absolute;margin-left:490.45pt;margin-top:453.15pt;width:541.65pt;height:68.9pt;z-index:251898880;visibility:visible;mso-wrap-style:square;mso-width-percent:0;mso-height-percent:200;mso-wrap-distance-left:9pt;mso-wrap-distance-top:7.2pt;mso-wrap-distance-right:9pt;mso-wrap-distance-bottom:7.2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" filled="f" stroked="f">
                <v:textbox style="mso-fit-shape-to-text:t">
                  <w:txbxContent>
                    <w:p w14:paraId="10F651B9" w14:textId="77777777" w:rsidR="00F0491E" w:rsidRDefault="00F0491E" w:rsidP="00F0491E">
                      <w:pPr>
                        <w:pBdr>
                          <w:top w:val="single" w:sz="24" w:space="8" w:color="002F6C" w:themeColor="accent1"/>
                          <w:bottom w:val="single" w:sz="24" w:space="8" w:color="002F6C" w:themeColor="accent1"/>
                        </w:pBdr>
                        <w:spacing w:after="0"/>
                        <w:jc w:val="center"/>
                        <w:rPr>
                          <w:i/>
                          <w:iCs/>
                          <w:color w:val="002F6C" w:themeColor="accent1"/>
                          <w:sz w:val="24"/>
                        </w:rPr>
                      </w:pPr>
                      <w:r>
                        <w:rPr>
                          <w:i/>
                          <w:iCs/>
                          <w:color w:val="002F6C" w:themeColor="accent1"/>
                          <w:sz w:val="24"/>
                          <w:szCs w:val="24"/>
                        </w:rPr>
                        <w:t xml:space="preserve">Case goal: </w:t>
                      </w:r>
                      <w:r w:rsidRPr="0002224D">
                        <w:rPr>
                          <w:i/>
                          <w:iCs/>
                          <w:color w:val="002F6C" w:themeColor="accent1"/>
                          <w:sz w:val="24"/>
                          <w:szCs w:val="24"/>
                        </w:rPr>
                        <w:t xml:space="preserve">Show the degree to which the existing HCWs can absorb HIV/ART services from a dedicated, </w:t>
                      </w:r>
                      <w:r>
                        <w:rPr>
                          <w:i/>
                          <w:iCs/>
                          <w:color w:val="002F6C" w:themeColor="accent1"/>
                          <w:sz w:val="24"/>
                          <w:szCs w:val="24"/>
                        </w:rPr>
                        <w:br/>
                      </w:r>
                      <w:r w:rsidRPr="0002224D">
                        <w:rPr>
                          <w:i/>
                          <w:iCs/>
                          <w:color w:val="002F6C" w:themeColor="accent1"/>
                          <w:sz w:val="24"/>
                          <w:szCs w:val="24"/>
                        </w:rPr>
                        <w:t>donor-supported workforce</w:t>
                      </w:r>
                    </w:p>
                  </w:txbxContent>
                </v:textbox>
                <w10:wrap type="topAndBottom" anchorx="margin" anchory="margin"/>
              </v:shape>
            </w:pict>
          </mc:Fallback>
        </mc:AlternateContent>
      </w:r>
      <w:r w:rsidR="00557BA0">
        <w:t xml:space="preserve">While the HRH efficiency cases of task-sharing and service differentiation were presented separately to demonstrate the effect on staffing for each change, in practice they may be combined. The combined HRH impact can be easily explored using HOT4PHC by making all changes in service modalities scenario #2 on </w:t>
      </w:r>
      <w:r w:rsidR="005B2EAA">
        <w:t>tab</w:t>
      </w:r>
      <w:r w:rsidR="00557BA0">
        <w:t xml:space="preserve"> </w:t>
      </w:r>
      <w:r w:rsidR="00557BA0" w:rsidRPr="00F838A5">
        <w:rPr>
          <w:b/>
          <w:bCs/>
          <w:color w:val="C00000"/>
        </w:rPr>
        <w:t>2</w:t>
      </w:r>
      <w:r w:rsidR="005B2EAA">
        <w:rPr>
          <w:b/>
          <w:bCs/>
          <w:color w:val="C00000"/>
        </w:rPr>
        <w:t>,</w:t>
      </w:r>
      <w:r w:rsidR="00557BA0" w:rsidRPr="00F838A5">
        <w:rPr>
          <w:b/>
          <w:bCs/>
          <w:color w:val="C00000"/>
        </w:rPr>
        <w:t xml:space="preserve"> PHC Delivery</w:t>
      </w:r>
      <w:r w:rsidR="00557BA0" w:rsidRPr="00F838A5">
        <w:rPr>
          <w:color w:val="C00000"/>
        </w:rPr>
        <w:t xml:space="preserve"> </w:t>
      </w:r>
      <w:r w:rsidR="00557BA0">
        <w:t xml:space="preserve">and task-sharing scenario 2 on </w:t>
      </w:r>
      <w:r w:rsidR="005B2EAA">
        <w:t>tab</w:t>
      </w:r>
      <w:r w:rsidR="00557BA0">
        <w:t xml:space="preserve"> </w:t>
      </w:r>
      <w:r w:rsidR="00557BA0" w:rsidRPr="00EF3979">
        <w:rPr>
          <w:b/>
          <w:bCs/>
          <w:color w:val="6C6463" w:themeColor="text2"/>
        </w:rPr>
        <w:t>6</w:t>
      </w:r>
      <w:r w:rsidR="005B2EAA">
        <w:rPr>
          <w:b/>
          <w:bCs/>
          <w:color w:val="6C6463" w:themeColor="text2"/>
        </w:rPr>
        <w:t>,</w:t>
      </w:r>
      <w:r w:rsidR="00557BA0" w:rsidRPr="00EF3979">
        <w:rPr>
          <w:b/>
          <w:bCs/>
          <w:color w:val="6C6463" w:themeColor="text2"/>
        </w:rPr>
        <w:t xml:space="preserve"> Task-sharing</w:t>
      </w:r>
      <w:r w:rsidR="00557BA0">
        <w:t xml:space="preserve">. These changes can be applied to an increased patient volume on the </w:t>
      </w:r>
      <w:r w:rsidR="00557BA0" w:rsidRPr="00F838A5">
        <w:rPr>
          <w:b/>
          <w:bCs/>
          <w:color w:val="C00000"/>
        </w:rPr>
        <w:t>2. PHC Delivery</w:t>
      </w:r>
      <w:r w:rsidR="00557BA0" w:rsidRPr="00F838A5">
        <w:rPr>
          <w:color w:val="C00000"/>
        </w:rPr>
        <w:t xml:space="preserve"> </w:t>
      </w:r>
      <w:r w:rsidR="00557BA0">
        <w:t>tab. At minimum, the volume should be adjusted to account for annual population growth by checking the second radio button from the top, because usually service data are from a previous year or older. Another increase specified by the user in the blue table to the right of the radio buttons can be added by checking the third button. The sixth button lets the user change the volume for each activity individually.</w:t>
      </w:r>
    </w:p>
    <w:p w14:paraId="54A9DA35" w14:textId="02C4BE05" w:rsidR="00F0491E" w:rsidRDefault="00F0491E" w:rsidP="00F0491E">
      <w:pPr>
        <w:pStyle w:val="Heading2"/>
      </w:pPr>
      <w:r>
        <w:t>4. Assessing the HRH Impact of Integrating HIV/ART into PHC</w:t>
      </w:r>
    </w:p>
    <w:p w14:paraId="5C1EEB89" w14:textId="01729103" w:rsidR="008B16B9" w:rsidRDefault="008B16B9" w:rsidP="008B16B9">
      <w:r>
        <w:t xml:space="preserve">The integration of HIV/ART services into PHC is demonstrated though a hypothetical scenario combining PHC data from Mali with HIV/ART data from Malawi, because Mali is a low HIV prevalence country where such an integration would not be applicable. ART service delivery models, tasks and client contact times are built into HOT4PHC and can be configured to a specific country’s context. The PHC data are the same as for the previous HRH efficiency cases. To display HIV/ART data, the user makes the appropriate selection on line 13 of the </w:t>
      </w:r>
      <w:r w:rsidRPr="00E978DF">
        <w:rPr>
          <w:b/>
          <w:bCs/>
          <w:color w:val="C00000"/>
        </w:rPr>
        <w:t>Start</w:t>
      </w:r>
      <w:r w:rsidRPr="00E978DF">
        <w:rPr>
          <w:color w:val="C00000"/>
        </w:rPr>
        <w:t xml:space="preserve"> </w:t>
      </w:r>
      <w:r>
        <w:t xml:space="preserve">tab as seen in </w:t>
      </w:r>
      <w:r>
        <w:fldChar w:fldCharType="begin"/>
      </w:r>
      <w:r>
        <w:instrText xml:space="preserve"> REF _Ref61868299 \h </w:instrText>
      </w:r>
      <w:r>
        <w:fldChar w:fldCharType="separate"/>
      </w:r>
      <w:r>
        <w:t xml:space="preserve">Figure </w:t>
      </w:r>
      <w:r>
        <w:rPr>
          <w:noProof/>
        </w:rPr>
        <w:t>12</w:t>
      </w:r>
      <w:r>
        <w:fldChar w:fldCharType="end"/>
      </w:r>
      <w:r>
        <w:t>.</w:t>
      </w:r>
    </w:p>
    <w:p w14:paraId="293ED3B8" w14:textId="699E3D98" w:rsidR="008B16B9" w:rsidRDefault="008B16B9" w:rsidP="008B16B9">
      <w:r>
        <w:t xml:space="preserve">This HRH efficiency case compares the staff requirements for a dedicated, possibly donor-funded, ART program with staff dedicated to ART service provision with staffing needs after integrating ART into PHC using existing clinic staff to the extent feasible. </w:t>
      </w:r>
    </w:p>
    <w:p w14:paraId="7513298D" w14:textId="1F5A88B0" w:rsidR="00A94D0D" w:rsidRDefault="00410B0E" w:rsidP="00A94D0D">
      <w:r>
        <w:rPr>
          <w:noProof/>
        </w:rPr>
        <w:lastRenderedPageBreak/>
        <mc:AlternateContent>
          <mc:Choice Requires="wpg">
            <w:drawing>
              <wp:anchor distT="0" distB="0" distL="114300" distR="114300" simplePos="0" relativeHeight="251905024" behindDoc="0" locked="0" layoutInCell="1" allowOverlap="1" wp14:anchorId="1C0ED645" wp14:editId="3D4917FA">
                <wp:simplePos x="0" y="0"/>
                <wp:positionH relativeFrom="margin">
                  <wp:align>right</wp:align>
                </wp:positionH>
                <wp:positionV relativeFrom="paragraph">
                  <wp:posOffset>7374521</wp:posOffset>
                </wp:positionV>
                <wp:extent cx="6858000" cy="722630"/>
                <wp:effectExtent l="0" t="0" r="0" b="1270"/>
                <wp:wrapTopAndBottom/>
                <wp:docPr id="202" name="Group 202"/>
                <wp:cNvGraphicFramePr/>
                <a:graphic xmlns:a="http://schemas.openxmlformats.org/drawingml/2006/main">
                  <a:graphicData uri="http://schemas.microsoft.com/office/word/2010/wordprocessingGroup">
                    <wpg:wgp>
                      <wpg:cNvGrpSpPr/>
                      <wpg:grpSpPr>
                        <a:xfrm>
                          <a:off x="0" y="0"/>
                          <a:ext cx="6858000" cy="723014"/>
                          <a:chOff x="0" y="0"/>
                          <a:chExt cx="5943600" cy="553030"/>
                        </a:xfrm>
                      </wpg:grpSpPr>
                      <pic:pic xmlns:pic="http://schemas.openxmlformats.org/drawingml/2006/picture">
                        <pic:nvPicPr>
                          <pic:cNvPr id="63" name="Picture 63"/>
                          <pic:cNvPicPr>
                            <a:picLocks noChangeAspect="1"/>
                          </pic:cNvPicPr>
                        </pic:nvPicPr>
                        <pic:blipFill>
                          <a:blip r:embed="rId23"/>
                          <a:stretch>
                            <a:fillRect/>
                          </a:stretch>
                        </pic:blipFill>
                        <pic:spPr bwMode="auto">
                          <a:xfrm>
                            <a:off x="0" y="0"/>
                            <a:ext cx="5943600" cy="236220"/>
                          </a:xfrm>
                          <a:prstGeom prst="rect">
                            <a:avLst/>
                          </a:prstGeom>
                          <a:noFill/>
                          <a:ln>
                            <a:noFill/>
                          </a:ln>
                        </pic:spPr>
                      </pic:pic>
                      <pic:pic xmlns:pic="http://schemas.openxmlformats.org/drawingml/2006/picture">
                        <pic:nvPicPr>
                          <pic:cNvPr id="256" name="Picture 256"/>
                          <pic:cNvPicPr>
                            <a:picLocks noChangeAspect="1"/>
                          </pic:cNvPicPr>
                        </pic:nvPicPr>
                        <pic:blipFill>
                          <a:blip r:embed="rId26"/>
                          <a:stretch>
                            <a:fillRect/>
                          </a:stretch>
                        </pic:blipFill>
                        <pic:spPr bwMode="auto">
                          <a:xfrm>
                            <a:off x="0" y="333955"/>
                            <a:ext cx="5943600" cy="2190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2DBEB93" id="Group 202" o:spid="_x0000_s1026" style="position:absolute;margin-left:488.8pt;margin-top:580.65pt;width:540pt;height:56.9pt;z-index:251905024;mso-position-horizontal:right;mso-position-horizontal-relative:margin;mso-width-relative:margin;mso-height-relative:margin" coordsize="59436,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">
                <v:shape id="Picture 63" o:spid="_x0000_s1027" type="#_x0000_t75" style="position:absolute;width:59436;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">
                  <v:imagedata r:id="rId30" o:title=""/>
                </v:shape>
                <v:shape id="Picture 256" o:spid="_x0000_s1028" type="#_x0000_t75" style="position:absolute;top:3339;width:59436;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">
                  <v:imagedata r:id="rId38" o:title=""/>
                </v:shape>
                <w10:wrap type="topAndBottom" anchorx="margin"/>
              </v:group>
            </w:pict>
          </mc:Fallback>
        </mc:AlternateContent>
      </w:r>
      <w:r w:rsidR="00E10662">
        <w:rPr>
          <w:noProof/>
        </w:rPr>
        <mc:AlternateContent>
          <mc:Choice Requires="wpg">
            <w:drawing>
              <wp:anchor distT="0" distB="118745" distL="114300" distR="114300" simplePos="0" relativeHeight="251900928" behindDoc="0" locked="0" layoutInCell="1" allowOverlap="1" wp14:anchorId="6A4CF15D" wp14:editId="36DCCF49">
                <wp:simplePos x="0" y="0"/>
                <wp:positionH relativeFrom="margin">
                  <wp:align>left</wp:align>
                </wp:positionH>
                <wp:positionV relativeFrom="paragraph">
                  <wp:posOffset>119269</wp:posOffset>
                </wp:positionV>
                <wp:extent cx="6838121" cy="6780703"/>
                <wp:effectExtent l="0" t="0" r="1270" b="0"/>
                <wp:wrapTopAndBottom/>
                <wp:docPr id="45" name="Group 45"/>
                <wp:cNvGraphicFramePr/>
                <a:graphic xmlns:a="http://schemas.openxmlformats.org/drawingml/2006/main">
                  <a:graphicData uri="http://schemas.microsoft.com/office/word/2010/wordprocessingGroup">
                    <wpg:wgp>
                      <wpg:cNvGrpSpPr/>
                      <wpg:grpSpPr>
                        <a:xfrm>
                          <a:off x="0" y="0"/>
                          <a:ext cx="6838121" cy="6736251"/>
                          <a:chOff x="-233937" y="-260889"/>
                          <a:chExt cx="7451204" cy="7339931"/>
                        </a:xfrm>
                      </wpg:grpSpPr>
                      <pic:pic xmlns:pic="http://schemas.openxmlformats.org/drawingml/2006/picture">
                        <pic:nvPicPr>
                          <pic:cNvPr id="46" name="Picture 46"/>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bwMode="auto">
                          <a:xfrm>
                            <a:off x="-199106" y="48358"/>
                            <a:ext cx="7416373" cy="7030684"/>
                          </a:xfrm>
                          <a:prstGeom prst="rect">
                            <a:avLst/>
                          </a:prstGeom>
                          <a:noFill/>
                          <a:ln>
                            <a:noFill/>
                          </a:ln>
                        </pic:spPr>
                      </pic:pic>
                      <wps:wsp>
                        <wps:cNvPr id="47" name="Text Box 47"/>
                        <wps:cNvSpPr txBox="1"/>
                        <wps:spPr>
                          <a:xfrm>
                            <a:off x="-233937" y="-260889"/>
                            <a:ext cx="5943600" cy="224155"/>
                          </a:xfrm>
                          <a:prstGeom prst="rect">
                            <a:avLst/>
                          </a:prstGeom>
                          <a:solidFill>
                            <a:prstClr val="white"/>
                          </a:solidFill>
                          <a:ln>
                            <a:noFill/>
                          </a:ln>
                        </wps:spPr>
                        <wps:txbx>
                          <w:txbxContent>
                            <w:p w14:paraId="22A62D27" w14:textId="0B58A9D4" w:rsidR="008B16B9" w:rsidRPr="00945110" w:rsidRDefault="008B16B9" w:rsidP="007F627D">
                              <w:pPr>
                                <w:pStyle w:val="FigTableNumber"/>
                                <w:spacing w:before="0"/>
                                <w:rPr>
                                  <w:rFonts w:eastAsiaTheme="minorHAnsi"/>
                                </w:rPr>
                              </w:pPr>
                              <w:bookmarkStart w:id="28" w:name="_Ref61868299"/>
                              <w:r>
                                <w:t xml:space="preserve">Figure </w:t>
                              </w:r>
                              <w:r w:rsidR="005A7974">
                                <w:fldChar w:fldCharType="begin"/>
                              </w:r>
                              <w:r w:rsidR="005A7974">
                                <w:instrText xml:space="preserve"> SEQ Figure \* ARAB</w:instrText>
                              </w:r>
                              <w:r w:rsidR="005A7974">
                                <w:instrText xml:space="preserve">IC </w:instrText>
                              </w:r>
                              <w:r w:rsidR="005A7974">
                                <w:fldChar w:fldCharType="separate"/>
                              </w:r>
                              <w:r>
                                <w:rPr>
                                  <w:noProof/>
                                </w:rPr>
                                <w:t>1</w:t>
                              </w:r>
                              <w:r w:rsidR="00A630C0">
                                <w:rPr>
                                  <w:noProof/>
                                </w:rPr>
                                <w:t>2</w:t>
                              </w:r>
                              <w:r w:rsidR="005A7974">
                                <w:rPr>
                                  <w:noProof/>
                                </w:rPr>
                                <w:fldChar w:fldCharType="end"/>
                              </w:r>
                              <w:bookmarkEnd w:id="28"/>
                              <w:r>
                                <w:t xml:space="preserve">. Selection of ART integration on the </w:t>
                              </w:r>
                              <w:r w:rsidRPr="006E19AC">
                                <w:rPr>
                                  <w:bCs/>
                                  <w:color w:val="C00000"/>
                                </w:rPr>
                                <w:t>Start</w:t>
                              </w:r>
                              <w:r w:rsidRPr="006E19AC">
                                <w:rPr>
                                  <w:color w:val="C00000"/>
                                </w:rPr>
                                <w:t xml:space="preserve"> </w:t>
                              </w:r>
                              <w:r>
                                <w:t>tab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4CF15D" id="Group 45" o:spid="_x0000_s1065" style="position:absolute;margin-left:0;margin-top:9.4pt;width:538.45pt;height:533.9pt;z-index:251900928;mso-wrap-distance-bottom:9.35pt;mso-position-horizontal:left;mso-position-horizontal-relative:margin;mso-width-relative:margin;mso-height-relative:margin" coordorigin="-2339,-2608" coordsize="74512,7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">
                <v:shape id="Picture 46" o:spid="_x0000_s1066" type="#_x0000_t75" style="position:absolute;left:-1991;top:483;width:74163;height:7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">
                  <v:imagedata r:id="rId40" o:title=""/>
                </v:shape>
                <v:shape id="Text Box 47" o:spid="_x0000_s1067" type="#_x0000_t202" style="position:absolute;left:-2339;top:-2608;width:59435;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22A62D27" w14:textId="0B58A9D4" w:rsidR="008B16B9" w:rsidRPr="00945110" w:rsidRDefault="008B16B9" w:rsidP="007F627D">
                        <w:pPr>
                          <w:pStyle w:val="FigTableNumber"/>
                          <w:spacing w:before="0"/>
                          <w:rPr>
                            <w:rFonts w:eastAsiaTheme="minorHAnsi"/>
                          </w:rPr>
                        </w:pPr>
                        <w:bookmarkStart w:id="35" w:name="_Ref61868299"/>
                        <w:r>
                          <w:t xml:space="preserve">Figure </w:t>
                        </w:r>
                        <w:r w:rsidR="007C15D2">
                          <w:fldChar w:fldCharType="begin"/>
                        </w:r>
                        <w:r w:rsidR="007C15D2">
                          <w:instrText xml:space="preserve"> SEQ Figure \* ARAB</w:instrText>
                        </w:r>
                        <w:r w:rsidR="007C15D2">
                          <w:instrText xml:space="preserve">IC </w:instrText>
                        </w:r>
                        <w:r w:rsidR="007C15D2">
                          <w:fldChar w:fldCharType="separate"/>
                        </w:r>
                        <w:r>
                          <w:rPr>
                            <w:noProof/>
                          </w:rPr>
                          <w:t>1</w:t>
                        </w:r>
                        <w:r w:rsidR="00A630C0">
                          <w:rPr>
                            <w:noProof/>
                          </w:rPr>
                          <w:t>2</w:t>
                        </w:r>
                        <w:r w:rsidR="007C15D2">
                          <w:rPr>
                            <w:noProof/>
                          </w:rPr>
                          <w:fldChar w:fldCharType="end"/>
                        </w:r>
                        <w:bookmarkEnd w:id="35"/>
                        <w:r>
                          <w:t xml:space="preserve">. Selection of ART integration on the </w:t>
                        </w:r>
                        <w:r w:rsidRPr="006E19AC">
                          <w:rPr>
                            <w:bCs/>
                            <w:color w:val="C00000"/>
                          </w:rPr>
                          <w:t>Start</w:t>
                        </w:r>
                        <w:r w:rsidRPr="006E19AC">
                          <w:rPr>
                            <w:color w:val="C00000"/>
                          </w:rPr>
                          <w:t xml:space="preserve"> </w:t>
                        </w:r>
                        <w:r>
                          <w:t>tab</w:t>
                        </w:r>
                      </w:p>
                    </w:txbxContent>
                  </v:textbox>
                </v:shape>
                <w10:wrap type="topAndBottom" anchorx="margin"/>
              </v:group>
            </w:pict>
          </mc:Fallback>
        </mc:AlternateContent>
      </w:r>
      <w:r w:rsidR="00A94D0D">
        <w:t xml:space="preserve">The following two scenarios should be selected on the </w:t>
      </w:r>
      <w:r w:rsidR="00A94D0D" w:rsidRPr="00DB53C7">
        <w:rPr>
          <w:b/>
          <w:bCs/>
          <w:color w:val="7030A0"/>
        </w:rPr>
        <w:t>DASHBOARD</w:t>
      </w:r>
      <w:r w:rsidR="00A94D0D">
        <w:t>:</w:t>
      </w:r>
    </w:p>
    <w:p w14:paraId="0DD36261" w14:textId="1BB58FCE" w:rsidR="005B2F0B" w:rsidRDefault="005B2F0B" w:rsidP="00433DFA">
      <w:pPr>
        <w:pStyle w:val="Heading2"/>
      </w:pPr>
    </w:p>
    <w:p w14:paraId="7B2DF018" w14:textId="3D38ACEA" w:rsidR="00A94D0D" w:rsidRDefault="00410B0E" w:rsidP="00433DFA">
      <w:pPr>
        <w:pStyle w:val="Heading2"/>
      </w:pPr>
      <w:r>
        <w:rPr>
          <w:rFonts w:eastAsia="Calibri" w:cs="Times New Roman"/>
          <w:noProof/>
        </w:rPr>
        <w:lastRenderedPageBreak/>
        <mc:AlternateContent>
          <mc:Choice Requires="wpg">
            <w:drawing>
              <wp:anchor distT="0" distB="118745" distL="114300" distR="114300" simplePos="0" relativeHeight="251907072" behindDoc="0" locked="0" layoutInCell="1" allowOverlap="1" wp14:anchorId="476F435C" wp14:editId="2B4E4A3B">
                <wp:simplePos x="0" y="0"/>
                <wp:positionH relativeFrom="margin">
                  <wp:posOffset>3210560</wp:posOffset>
                </wp:positionH>
                <wp:positionV relativeFrom="paragraph">
                  <wp:posOffset>270510</wp:posOffset>
                </wp:positionV>
                <wp:extent cx="3884930" cy="2232660"/>
                <wp:effectExtent l="0" t="0" r="1270" b="0"/>
                <wp:wrapSquare wrapText="bothSides"/>
                <wp:docPr id="51" name="Group 51"/>
                <wp:cNvGraphicFramePr/>
                <a:graphic xmlns:a="http://schemas.openxmlformats.org/drawingml/2006/main">
                  <a:graphicData uri="http://schemas.microsoft.com/office/word/2010/wordprocessingGroup">
                    <wpg:wgp>
                      <wpg:cNvGrpSpPr/>
                      <wpg:grpSpPr>
                        <a:xfrm>
                          <a:off x="0" y="0"/>
                          <a:ext cx="3884930" cy="2232660"/>
                          <a:chOff x="-514350" y="621616"/>
                          <a:chExt cx="4276836" cy="2190267"/>
                        </a:xfrm>
                      </wpg:grpSpPr>
                      <wps:wsp>
                        <wps:cNvPr id="53" name="Text Box 2"/>
                        <wps:cNvSpPr txBox="1">
                          <a:spLocks noChangeArrowheads="1"/>
                        </wps:cNvSpPr>
                        <wps:spPr bwMode="auto">
                          <a:xfrm>
                            <a:off x="-514350" y="795615"/>
                            <a:ext cx="3983694" cy="2016268"/>
                          </a:xfrm>
                          <a:prstGeom prst="rect">
                            <a:avLst/>
                          </a:prstGeom>
                          <a:solidFill>
                            <a:schemeClr val="bg1">
                              <a:lumMod val="95000"/>
                            </a:schemeClr>
                          </a:solidFill>
                          <a:ln w="9525">
                            <a:noFill/>
                            <a:miter lim="800000"/>
                            <a:headEnd/>
                            <a:tailEnd/>
                          </a:ln>
                        </wps:spPr>
                        <wps:txbx>
                          <w:txbxContent>
                            <w:p w14:paraId="0C40EC66" w14:textId="77777777" w:rsidR="00F16D89" w:rsidRPr="00732DD8"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sidRPr="00732DD8">
                                <w:rPr>
                                  <w:b/>
                                  <w:bCs/>
                                  <w:i/>
                                  <w:iCs/>
                                  <w:color w:val="C00000"/>
                                  <w:szCs w:val="18"/>
                                </w:rPr>
                                <w:t>Start</w:t>
                              </w:r>
                            </w:p>
                            <w:p w14:paraId="31B9CB7D" w14:textId="77777777" w:rsidR="00F16D89"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Pr>
                                  <w:b/>
                                  <w:bCs/>
                                  <w:i/>
                                  <w:iCs/>
                                  <w:color w:val="C00000"/>
                                  <w:szCs w:val="18"/>
                                </w:rPr>
                                <w:t>1. Client Volume</w:t>
                              </w:r>
                            </w:p>
                            <w:p w14:paraId="3FC04A5C" w14:textId="77777777" w:rsidR="00F16D89"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Pr>
                                  <w:b/>
                                  <w:bCs/>
                                  <w:i/>
                                  <w:iCs/>
                                  <w:color w:val="C00000"/>
                                  <w:szCs w:val="18"/>
                                </w:rPr>
                                <w:t>2.a ART Delivery</w:t>
                              </w:r>
                            </w:p>
                            <w:p w14:paraId="4EF17DFE" w14:textId="77777777" w:rsidR="00F16D89" w:rsidRPr="0068755D"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sidRPr="0068755D">
                                <w:rPr>
                                  <w:b/>
                                  <w:bCs/>
                                  <w:i/>
                                  <w:iCs/>
                                  <w:color w:val="C00000"/>
                                  <w:szCs w:val="18"/>
                                </w:rPr>
                                <w:t>4.a Task Assignment (TA) - Facility</w:t>
                              </w:r>
                            </w:p>
                            <w:p w14:paraId="217B598F" w14:textId="77777777" w:rsidR="00F16D89" w:rsidRPr="004F126B"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sidRPr="004F126B">
                                <w:rPr>
                                  <w:b/>
                                  <w:bCs/>
                                  <w:i/>
                                  <w:iCs/>
                                  <w:color w:val="C00000"/>
                                  <w:szCs w:val="18"/>
                                </w:rPr>
                                <w:t>4.b Task Assignment (TA) - Community</w:t>
                              </w:r>
                            </w:p>
                            <w:p w14:paraId="14278617" w14:textId="77777777" w:rsidR="00F16D89" w:rsidRPr="00732DD8" w:rsidRDefault="00F16D89" w:rsidP="00F16D89">
                              <w:pPr>
                                <w:pBdr>
                                  <w:top w:val="single" w:sz="24" w:space="8" w:color="767171" w:themeColor="background2" w:themeShade="80"/>
                                  <w:bottom w:val="single" w:sz="24" w:space="8" w:color="767171" w:themeColor="background2" w:themeShade="80"/>
                                </w:pBdr>
                                <w:rPr>
                                  <w:b/>
                                  <w:bCs/>
                                  <w:i/>
                                  <w:iCs/>
                                  <w:color w:val="3B3838" w:themeColor="background2" w:themeShade="40"/>
                                  <w:szCs w:val="18"/>
                                </w:rPr>
                              </w:pPr>
                              <w:r w:rsidRPr="00732DD8">
                                <w:rPr>
                                  <w:b/>
                                  <w:bCs/>
                                  <w:i/>
                                  <w:iCs/>
                                  <w:color w:val="3B3838" w:themeColor="background2" w:themeShade="40"/>
                                  <w:szCs w:val="18"/>
                                </w:rPr>
                                <w:t>6. Task-sharing</w:t>
                              </w:r>
                            </w:p>
                            <w:p w14:paraId="4B4FCA3D" w14:textId="77777777" w:rsidR="00F16D89" w:rsidRDefault="00F16D89" w:rsidP="00F16D89">
                              <w:pPr>
                                <w:pBdr>
                                  <w:top w:val="single" w:sz="24" w:space="8" w:color="767171" w:themeColor="background2" w:themeShade="80"/>
                                  <w:bottom w:val="single" w:sz="24" w:space="8" w:color="767171" w:themeColor="background2" w:themeShade="80"/>
                                </w:pBdr>
                                <w:rPr>
                                  <w:b/>
                                  <w:bCs/>
                                  <w:i/>
                                  <w:iCs/>
                                  <w:color w:val="7030A0"/>
                                  <w:szCs w:val="18"/>
                                </w:rPr>
                              </w:pPr>
                              <w:r w:rsidRPr="00724B3B">
                                <w:rPr>
                                  <w:b/>
                                  <w:bCs/>
                                  <w:i/>
                                  <w:iCs/>
                                  <w:color w:val="7030A0"/>
                                  <w:szCs w:val="18"/>
                                </w:rPr>
                                <w:t>DASHBOARD (comparison of HRH scenarios)</w:t>
                              </w:r>
                            </w:p>
                            <w:p w14:paraId="4F0E749B" w14:textId="77777777" w:rsidR="00F16D89" w:rsidRDefault="00F16D89" w:rsidP="00F16D89"/>
                          </w:txbxContent>
                        </wps:txbx>
                        <wps:bodyPr rot="0" vert="horz" wrap="square" lIns="91440" tIns="45720" rIns="91440" bIns="45720" anchor="t" anchorCtr="0">
                          <a:noAutofit/>
                        </wps:bodyPr>
                      </wps:wsp>
                      <wps:wsp>
                        <wps:cNvPr id="54" name="Text Box 54"/>
                        <wps:cNvSpPr txBox="1"/>
                        <wps:spPr>
                          <a:xfrm>
                            <a:off x="-485878" y="621616"/>
                            <a:ext cx="4248364" cy="222833"/>
                          </a:xfrm>
                          <a:prstGeom prst="rect">
                            <a:avLst/>
                          </a:prstGeom>
                          <a:noFill/>
                          <a:ln>
                            <a:noFill/>
                          </a:ln>
                        </wps:spPr>
                        <wps:txbx>
                          <w:txbxContent>
                            <w:p w14:paraId="789C2E1B" w14:textId="391303E6" w:rsidR="00F16D89" w:rsidRPr="009F4F38" w:rsidRDefault="00F16D89" w:rsidP="00F16D89">
                              <w:pPr>
                                <w:pStyle w:val="FigTableNumber"/>
                                <w:spacing w:before="0"/>
                                <w:rPr>
                                  <w:rFonts w:eastAsiaTheme="minorHAnsi"/>
                                  <w:noProof/>
                                </w:rPr>
                              </w:pPr>
                              <w:r>
                                <w:t xml:space="preserve">Figure </w:t>
                              </w:r>
                              <w:r w:rsidR="005A7974">
                                <w:fldChar w:fldCharType="begin"/>
                              </w:r>
                              <w:r w:rsidR="005A7974">
                                <w:instrText xml:space="preserve"> SEQ Figure \* ARABIC </w:instrText>
                              </w:r>
                              <w:r w:rsidR="005A7974">
                                <w:fldChar w:fldCharType="separate"/>
                              </w:r>
                              <w:r>
                                <w:rPr>
                                  <w:noProof/>
                                </w:rPr>
                                <w:t>1</w:t>
                              </w:r>
                              <w:r w:rsidR="00106A93">
                                <w:rPr>
                                  <w:noProof/>
                                </w:rPr>
                                <w:t>3</w:t>
                              </w:r>
                              <w:r w:rsidR="005A7974">
                                <w:rPr>
                                  <w:noProof/>
                                </w:rPr>
                                <w:fldChar w:fldCharType="end"/>
                              </w:r>
                              <w:r>
                                <w:t xml:space="preserve">. </w:t>
                              </w:r>
                              <w:r w:rsidRPr="00CC01E9">
                                <w:t xml:space="preserve">Tool Tabs </w:t>
                              </w:r>
                              <w:r>
                                <w:t>u</w:t>
                              </w:r>
                              <w:r w:rsidRPr="00CC01E9">
                                <w:t xml:space="preserve">sed in this </w:t>
                              </w:r>
                              <w:r>
                                <w:t>HRH efficiency case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6F435C" id="Group 51" o:spid="_x0000_s1068" style="position:absolute;margin-left:252.8pt;margin-top:21.3pt;width:305.9pt;height:175.8pt;z-index:251907072;mso-wrap-distance-bottom:9.35pt;mso-position-horizontal-relative:margin;mso-width-relative:margin;mso-height-relative:margin" coordorigin="-5143,6216" coordsize="42768,2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">
                <v:shape id="_x0000_s1069" type="#_x0000_t202" style="position:absolute;left:-5143;top:7956;width:39836;height:20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" fillcolor="#f2f2f2 [3052]" stroked="f">
                  <v:textbox>
                    <w:txbxContent>
                      <w:p w14:paraId="0C40EC66" w14:textId="77777777" w:rsidR="00F16D89" w:rsidRPr="00732DD8"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sidRPr="00732DD8">
                          <w:rPr>
                            <w:b/>
                            <w:bCs/>
                            <w:i/>
                            <w:iCs/>
                            <w:color w:val="C00000"/>
                            <w:szCs w:val="18"/>
                          </w:rPr>
                          <w:t>Start</w:t>
                        </w:r>
                      </w:p>
                      <w:p w14:paraId="31B9CB7D" w14:textId="77777777" w:rsidR="00F16D89"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Pr>
                            <w:b/>
                            <w:bCs/>
                            <w:i/>
                            <w:iCs/>
                            <w:color w:val="C00000"/>
                            <w:szCs w:val="18"/>
                          </w:rPr>
                          <w:t>1. Client Volume</w:t>
                        </w:r>
                      </w:p>
                      <w:p w14:paraId="3FC04A5C" w14:textId="77777777" w:rsidR="00F16D89"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Pr>
                            <w:b/>
                            <w:bCs/>
                            <w:i/>
                            <w:iCs/>
                            <w:color w:val="C00000"/>
                            <w:szCs w:val="18"/>
                          </w:rPr>
                          <w:t>2.a ART Delivery</w:t>
                        </w:r>
                      </w:p>
                      <w:p w14:paraId="4EF17DFE" w14:textId="77777777" w:rsidR="00F16D89" w:rsidRPr="0068755D"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sidRPr="0068755D">
                          <w:rPr>
                            <w:b/>
                            <w:bCs/>
                            <w:i/>
                            <w:iCs/>
                            <w:color w:val="C00000"/>
                            <w:szCs w:val="18"/>
                          </w:rPr>
                          <w:t>4.a Task Assignment (TA) - Facility</w:t>
                        </w:r>
                      </w:p>
                      <w:p w14:paraId="217B598F" w14:textId="77777777" w:rsidR="00F16D89" w:rsidRPr="004F126B" w:rsidRDefault="00F16D89" w:rsidP="00F16D89">
                        <w:pPr>
                          <w:pBdr>
                            <w:top w:val="single" w:sz="24" w:space="8" w:color="767171" w:themeColor="background2" w:themeShade="80"/>
                            <w:bottom w:val="single" w:sz="24" w:space="8" w:color="767171" w:themeColor="background2" w:themeShade="80"/>
                          </w:pBdr>
                          <w:rPr>
                            <w:b/>
                            <w:bCs/>
                            <w:i/>
                            <w:iCs/>
                            <w:color w:val="C00000"/>
                            <w:szCs w:val="18"/>
                          </w:rPr>
                        </w:pPr>
                        <w:r w:rsidRPr="004F126B">
                          <w:rPr>
                            <w:b/>
                            <w:bCs/>
                            <w:i/>
                            <w:iCs/>
                            <w:color w:val="C00000"/>
                            <w:szCs w:val="18"/>
                          </w:rPr>
                          <w:t>4.b Task Assignment (TA) - Community</w:t>
                        </w:r>
                      </w:p>
                      <w:p w14:paraId="14278617" w14:textId="77777777" w:rsidR="00F16D89" w:rsidRPr="00732DD8" w:rsidRDefault="00F16D89" w:rsidP="00F16D89">
                        <w:pPr>
                          <w:pBdr>
                            <w:top w:val="single" w:sz="24" w:space="8" w:color="767171" w:themeColor="background2" w:themeShade="80"/>
                            <w:bottom w:val="single" w:sz="24" w:space="8" w:color="767171" w:themeColor="background2" w:themeShade="80"/>
                          </w:pBdr>
                          <w:rPr>
                            <w:b/>
                            <w:bCs/>
                            <w:i/>
                            <w:iCs/>
                            <w:color w:val="3B3838" w:themeColor="background2" w:themeShade="40"/>
                            <w:szCs w:val="18"/>
                          </w:rPr>
                        </w:pPr>
                        <w:r w:rsidRPr="00732DD8">
                          <w:rPr>
                            <w:b/>
                            <w:bCs/>
                            <w:i/>
                            <w:iCs/>
                            <w:color w:val="3B3838" w:themeColor="background2" w:themeShade="40"/>
                            <w:szCs w:val="18"/>
                          </w:rPr>
                          <w:t>6. Task-sharing</w:t>
                        </w:r>
                      </w:p>
                      <w:p w14:paraId="4B4FCA3D" w14:textId="77777777" w:rsidR="00F16D89" w:rsidRDefault="00F16D89" w:rsidP="00F16D89">
                        <w:pPr>
                          <w:pBdr>
                            <w:top w:val="single" w:sz="24" w:space="8" w:color="767171" w:themeColor="background2" w:themeShade="80"/>
                            <w:bottom w:val="single" w:sz="24" w:space="8" w:color="767171" w:themeColor="background2" w:themeShade="80"/>
                          </w:pBdr>
                          <w:rPr>
                            <w:b/>
                            <w:bCs/>
                            <w:i/>
                            <w:iCs/>
                            <w:color w:val="7030A0"/>
                            <w:szCs w:val="18"/>
                          </w:rPr>
                        </w:pPr>
                        <w:r w:rsidRPr="00724B3B">
                          <w:rPr>
                            <w:b/>
                            <w:bCs/>
                            <w:i/>
                            <w:iCs/>
                            <w:color w:val="7030A0"/>
                            <w:szCs w:val="18"/>
                          </w:rPr>
                          <w:t>DASHBOARD (comparison of HRH scenarios)</w:t>
                        </w:r>
                      </w:p>
                      <w:p w14:paraId="4F0E749B" w14:textId="77777777" w:rsidR="00F16D89" w:rsidRDefault="00F16D89" w:rsidP="00F16D89"/>
                    </w:txbxContent>
                  </v:textbox>
                </v:shape>
                <v:shape id="Text Box 54" o:spid="_x0000_s1070" type="#_x0000_t202" style="position:absolute;left:-4858;top:6216;width:424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789C2E1B" w14:textId="391303E6" w:rsidR="00F16D89" w:rsidRPr="009F4F38" w:rsidRDefault="00F16D89" w:rsidP="00F16D89">
                        <w:pPr>
                          <w:pStyle w:val="FigTableNumber"/>
                          <w:spacing w:before="0"/>
                          <w:rPr>
                            <w:rFonts w:eastAsiaTheme="minorHAnsi"/>
                            <w:noProof/>
                          </w:rPr>
                        </w:pPr>
                        <w:r>
                          <w:t xml:space="preserve">Figure </w:t>
                        </w:r>
                        <w:r w:rsidR="007C15D2">
                          <w:fldChar w:fldCharType="begin"/>
                        </w:r>
                        <w:r w:rsidR="007C15D2">
                          <w:instrText xml:space="preserve"> SEQ Figure \* ARABIC </w:instrText>
                        </w:r>
                        <w:r w:rsidR="007C15D2">
                          <w:fldChar w:fldCharType="separate"/>
                        </w:r>
                        <w:r>
                          <w:rPr>
                            <w:noProof/>
                          </w:rPr>
                          <w:t>1</w:t>
                        </w:r>
                        <w:r w:rsidR="00106A93">
                          <w:rPr>
                            <w:noProof/>
                          </w:rPr>
                          <w:t>3</w:t>
                        </w:r>
                        <w:r w:rsidR="007C15D2">
                          <w:rPr>
                            <w:noProof/>
                          </w:rPr>
                          <w:fldChar w:fldCharType="end"/>
                        </w:r>
                        <w:r>
                          <w:t xml:space="preserve">. </w:t>
                        </w:r>
                        <w:r w:rsidRPr="00CC01E9">
                          <w:t xml:space="preserve">Tool Tabs </w:t>
                        </w:r>
                        <w:r>
                          <w:t>u</w:t>
                        </w:r>
                        <w:r w:rsidRPr="00CC01E9">
                          <w:t xml:space="preserve">sed in this </w:t>
                        </w:r>
                        <w:r>
                          <w:t>HRH efficiency case</w:t>
                        </w:r>
                      </w:p>
                    </w:txbxContent>
                  </v:textbox>
                </v:shape>
                <w10:wrap type="square" anchorx="margin"/>
              </v:group>
            </w:pict>
          </mc:Fallback>
        </mc:AlternateContent>
      </w:r>
      <w:r w:rsidR="00433DFA">
        <w:t xml:space="preserve">a. </w:t>
      </w:r>
      <w:r w:rsidR="00081828">
        <w:t>Scenario 1. Delivery of ART Services through Dedicated Staff</w:t>
      </w:r>
    </w:p>
    <w:p w14:paraId="1324FF58" w14:textId="14AA8787" w:rsidR="00F0491E" w:rsidRDefault="00434CF3" w:rsidP="00F0491E">
      <w:r w:rsidRPr="00E255FD">
        <w:rPr>
          <w:noProof/>
        </w:rPr>
        <mc:AlternateContent>
          <mc:Choice Requires="wpg">
            <w:drawing>
              <wp:anchor distT="0" distB="0" distL="114300" distR="114300" simplePos="0" relativeHeight="251933696" behindDoc="0" locked="0" layoutInCell="1" allowOverlap="1" wp14:anchorId="47AEF8ED" wp14:editId="6DC96160">
                <wp:simplePos x="0" y="0"/>
                <wp:positionH relativeFrom="margin">
                  <wp:posOffset>840994</wp:posOffset>
                </wp:positionH>
                <wp:positionV relativeFrom="paragraph">
                  <wp:posOffset>6481763</wp:posOffset>
                </wp:positionV>
                <wp:extent cx="5442438" cy="1502297"/>
                <wp:effectExtent l="0" t="0" r="6350" b="3175"/>
                <wp:wrapTopAndBottom/>
                <wp:docPr id="58" name="Group 58"/>
                <wp:cNvGraphicFramePr/>
                <a:graphic xmlns:a="http://schemas.openxmlformats.org/drawingml/2006/main">
                  <a:graphicData uri="http://schemas.microsoft.com/office/word/2010/wordprocessingGroup">
                    <wpg:wgp>
                      <wpg:cNvGrpSpPr/>
                      <wpg:grpSpPr>
                        <a:xfrm>
                          <a:off x="0" y="0"/>
                          <a:ext cx="5442438" cy="1502297"/>
                          <a:chOff x="894581" y="-286993"/>
                          <a:chExt cx="5943600" cy="1881909"/>
                        </a:xfrm>
                      </wpg:grpSpPr>
                      <pic:pic xmlns:pic="http://schemas.openxmlformats.org/drawingml/2006/picture">
                        <pic:nvPicPr>
                          <pic:cNvPr id="59" name="Picture 59"/>
                          <pic:cNvPicPr>
                            <a:picLocks noChangeAspect="1"/>
                          </pic:cNvPicPr>
                        </pic:nvPicPr>
                        <pic:blipFill>
                          <a:blip r:embed="rId41">
                            <a:extLst>
                              <a:ext uri="{28A0092B-C50C-407E-A947-70E740481C1C}">
                                <a14:useLocalDpi xmlns:a14="http://schemas.microsoft.com/office/drawing/2010/main" val="0"/>
                              </a:ext>
                            </a:extLst>
                          </a:blip>
                          <a:srcRect/>
                          <a:stretch/>
                        </pic:blipFill>
                        <pic:spPr bwMode="auto">
                          <a:xfrm>
                            <a:off x="916916" y="-24069"/>
                            <a:ext cx="5594096" cy="1618985"/>
                          </a:xfrm>
                          <a:prstGeom prst="rect">
                            <a:avLst/>
                          </a:prstGeom>
                          <a:noFill/>
                          <a:ln>
                            <a:noFill/>
                          </a:ln>
                        </pic:spPr>
                      </pic:pic>
                      <wps:wsp>
                        <wps:cNvPr id="195" name="Text Box 195"/>
                        <wps:cNvSpPr txBox="1"/>
                        <wps:spPr>
                          <a:xfrm>
                            <a:off x="894581" y="-286993"/>
                            <a:ext cx="5943600" cy="203200"/>
                          </a:xfrm>
                          <a:prstGeom prst="rect">
                            <a:avLst/>
                          </a:prstGeom>
                          <a:noFill/>
                          <a:ln>
                            <a:noFill/>
                          </a:ln>
                        </wps:spPr>
                        <wps:txbx>
                          <w:txbxContent>
                            <w:p w14:paraId="02C7A9BF" w14:textId="77777777" w:rsidR="00434CF3" w:rsidRPr="008A447A" w:rsidRDefault="00434CF3" w:rsidP="00434CF3">
                              <w:pPr>
                                <w:pStyle w:val="FigTableNumber"/>
                                <w:spacing w:before="0"/>
                                <w:rPr>
                                  <w:rFonts w:eastAsiaTheme="minorHAnsi"/>
                                </w:rPr>
                              </w:pPr>
                              <w:bookmarkStart w:id="29" w:name="_Ref61894369"/>
                              <w:r>
                                <w:t xml:space="preserve">Figure </w:t>
                              </w:r>
                              <w:r w:rsidR="005A7974">
                                <w:fldChar w:fldCharType="begin"/>
                              </w:r>
                              <w:r w:rsidR="005A7974">
                                <w:instrText xml:space="preserve"> SEQ Figure \* ARABIC </w:instrText>
                              </w:r>
                              <w:r w:rsidR="005A7974">
                                <w:fldChar w:fldCharType="separate"/>
                              </w:r>
                              <w:r>
                                <w:rPr>
                                  <w:noProof/>
                                </w:rPr>
                                <w:t>15</w:t>
                              </w:r>
                              <w:r w:rsidR="005A7974">
                                <w:rPr>
                                  <w:noProof/>
                                </w:rPr>
                                <w:fldChar w:fldCharType="end"/>
                              </w:r>
                              <w:bookmarkEnd w:id="29"/>
                              <w:r w:rsidRPr="00904519">
                                <w:t>. Type of service modality by ART service delivery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EF8ED" id="Group 58" o:spid="_x0000_s1071" style="position:absolute;margin-left:66.2pt;margin-top:510.4pt;width:428.55pt;height:118.3pt;z-index:251933696;mso-position-horizontal-relative:margin;mso-width-relative:margin;mso-height-relative:margin" coordorigin="8945,-2869" coordsize="59436,18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&#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">
                <v:shape id="Picture 59" o:spid="_x0000_s1072" type="#_x0000_t75" style="position:absolute;left:9169;top:-240;width:55941;height:16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">
                  <v:imagedata r:id="rId42" o:title=""/>
                </v:shape>
                <v:shape id="Text Box 195" o:spid="_x0000_s1073" type="#_x0000_t202" style="position:absolute;left:8945;top:-2869;width:5943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02C7A9BF" w14:textId="77777777" w:rsidR="00434CF3" w:rsidRPr="008A447A" w:rsidRDefault="00434CF3" w:rsidP="00434CF3">
                        <w:pPr>
                          <w:pStyle w:val="FigTableNumber"/>
                          <w:spacing w:before="0"/>
                          <w:rPr>
                            <w:rFonts w:eastAsiaTheme="minorHAnsi"/>
                          </w:rPr>
                        </w:pPr>
                        <w:bookmarkStart w:id="26" w:name="_Ref61894369"/>
                        <w:r>
                          <w:t xml:space="preserve">Figure </w:t>
                        </w:r>
                        <w:fldSimple w:instr=" SEQ Figure \* ARABIC ">
                          <w:r>
                            <w:rPr>
                              <w:noProof/>
                            </w:rPr>
                            <w:t>15</w:t>
                          </w:r>
                        </w:fldSimple>
                        <w:bookmarkEnd w:id="26"/>
                        <w:r w:rsidRPr="00904519">
                          <w:t>. Type of service modality by ART service delivery model</w:t>
                        </w:r>
                      </w:p>
                    </w:txbxContent>
                  </v:textbox>
                </v:shape>
                <w10:wrap type="topAndBottom" anchorx="margin"/>
              </v:group>
            </w:pict>
          </mc:Fallback>
        </mc:AlternateContent>
      </w:r>
      <w:r w:rsidRPr="00E255FD">
        <w:rPr>
          <w:noProof/>
        </w:rPr>
        <mc:AlternateContent>
          <mc:Choice Requires="wpg">
            <w:drawing>
              <wp:anchor distT="118745" distB="118745" distL="114300" distR="114300" simplePos="0" relativeHeight="251909120" behindDoc="0" locked="0" layoutInCell="1" allowOverlap="1" wp14:anchorId="525A8322" wp14:editId="0DB52355">
                <wp:simplePos x="0" y="0"/>
                <wp:positionH relativeFrom="margin">
                  <wp:align>left</wp:align>
                </wp:positionH>
                <wp:positionV relativeFrom="paragraph">
                  <wp:posOffset>2370509</wp:posOffset>
                </wp:positionV>
                <wp:extent cx="6845300" cy="3823970"/>
                <wp:effectExtent l="0" t="0" r="0" b="5080"/>
                <wp:wrapTopAndBottom/>
                <wp:docPr id="55" name="Group 55"/>
                <wp:cNvGraphicFramePr/>
                <a:graphic xmlns:a="http://schemas.openxmlformats.org/drawingml/2006/main">
                  <a:graphicData uri="http://schemas.microsoft.com/office/word/2010/wordprocessingGroup">
                    <wpg:wgp>
                      <wpg:cNvGrpSpPr/>
                      <wpg:grpSpPr>
                        <a:xfrm>
                          <a:off x="0" y="0"/>
                          <a:ext cx="6845300" cy="3823970"/>
                          <a:chOff x="0" y="-184170"/>
                          <a:chExt cx="6846014" cy="3645882"/>
                        </a:xfrm>
                      </wpg:grpSpPr>
                      <pic:pic xmlns:pic="http://schemas.openxmlformats.org/drawingml/2006/picture">
                        <pic:nvPicPr>
                          <pic:cNvPr id="56" name="Picture 56"/>
                          <pic:cNvPicPr>
                            <a:picLocks noChangeAspect="1"/>
                          </pic:cNvPicPr>
                        </pic:nvPicPr>
                        <pic:blipFill>
                          <a:blip r:embed="rId43"/>
                          <a:srcRect/>
                          <a:stretch/>
                        </pic:blipFill>
                        <pic:spPr bwMode="auto">
                          <a:xfrm>
                            <a:off x="1" y="25942"/>
                            <a:ext cx="6846013" cy="3435770"/>
                          </a:xfrm>
                          <a:prstGeom prst="rect">
                            <a:avLst/>
                          </a:prstGeom>
                          <a:noFill/>
                          <a:ln>
                            <a:noFill/>
                          </a:ln>
                        </pic:spPr>
                      </pic:pic>
                      <wps:wsp>
                        <wps:cNvPr id="57" name="Text Box 57"/>
                        <wps:cNvSpPr txBox="1"/>
                        <wps:spPr>
                          <a:xfrm>
                            <a:off x="0" y="-184170"/>
                            <a:ext cx="5943600" cy="201625"/>
                          </a:xfrm>
                          <a:prstGeom prst="rect">
                            <a:avLst/>
                          </a:prstGeom>
                          <a:solidFill>
                            <a:prstClr val="white"/>
                          </a:solidFill>
                          <a:ln>
                            <a:noFill/>
                          </a:ln>
                        </wps:spPr>
                        <wps:txbx>
                          <w:txbxContent>
                            <w:p w14:paraId="49231718" w14:textId="33726E17" w:rsidR="00E255FD" w:rsidRPr="00A03CEF" w:rsidRDefault="00E255FD" w:rsidP="00E255FD">
                              <w:pPr>
                                <w:pStyle w:val="FigTableNumber"/>
                                <w:spacing w:before="0"/>
                                <w:rPr>
                                  <w:rFonts w:eastAsiaTheme="minorHAnsi"/>
                                </w:rPr>
                              </w:pPr>
                              <w:bookmarkStart w:id="30" w:name="_Ref61893150"/>
                              <w:r>
                                <w:t xml:space="preserve">Figure </w:t>
                              </w:r>
                              <w:r w:rsidR="005A7974">
                                <w:fldChar w:fldCharType="begin"/>
                              </w:r>
                              <w:r w:rsidR="005A7974">
                                <w:instrText xml:space="preserve"> SEQ Figure \* ARABIC </w:instrText>
                              </w:r>
                              <w:r w:rsidR="005A7974">
                                <w:fldChar w:fldCharType="separate"/>
                              </w:r>
                              <w:r>
                                <w:rPr>
                                  <w:noProof/>
                                </w:rPr>
                                <w:t>1</w:t>
                              </w:r>
                              <w:r w:rsidR="005B2F0B">
                                <w:rPr>
                                  <w:noProof/>
                                </w:rPr>
                                <w:t>4</w:t>
                              </w:r>
                              <w:r w:rsidR="005A7974">
                                <w:rPr>
                                  <w:noProof/>
                                </w:rPr>
                                <w:fldChar w:fldCharType="end"/>
                              </w:r>
                              <w:bookmarkEnd w:id="30"/>
                              <w:r>
                                <w:t>. Client volume and distribution across ART service delivery models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5A8322" id="Group 55" o:spid="_x0000_s1074" style="position:absolute;margin-left:0;margin-top:186.65pt;width:539pt;height:301.1pt;z-index:251909120;mso-wrap-distance-top:9.35pt;mso-wrap-distance-bottom:9.35pt;mso-position-horizontal:left;mso-position-horizontal-relative:margin;mso-width-relative:margin;mso-height-relative:margin" coordorigin=",-1841" coordsize="68460,36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">
                <v:shape id="Picture 56" o:spid="_x0000_s1075" type="#_x0000_t75" style="position:absolute;top:259;width:68460;height:3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">
                  <v:imagedata r:id="rId44" o:title=""/>
                </v:shape>
                <v:shape id="Text Box 57" o:spid="_x0000_s1076" type="#_x0000_t202" style="position:absolute;top:-1841;width:59436;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14:paraId="49231718" w14:textId="33726E17" w:rsidR="00E255FD" w:rsidRPr="00A03CEF" w:rsidRDefault="00E255FD" w:rsidP="00E255FD">
                        <w:pPr>
                          <w:pStyle w:val="FigTableNumber"/>
                          <w:spacing w:before="0"/>
                          <w:rPr>
                            <w:rFonts w:eastAsiaTheme="minorHAnsi"/>
                          </w:rPr>
                        </w:pPr>
                        <w:bookmarkStart w:id="39" w:name="_Ref61893150"/>
                        <w:r>
                          <w:t xml:space="preserve">Figure </w:t>
                        </w:r>
                        <w:r w:rsidR="007C15D2">
                          <w:fldChar w:fldCharType="begin"/>
                        </w:r>
                        <w:r w:rsidR="007C15D2">
                          <w:instrText xml:space="preserve"> SEQ Figure \* ARABIC </w:instrText>
                        </w:r>
                        <w:r w:rsidR="007C15D2">
                          <w:fldChar w:fldCharType="separate"/>
                        </w:r>
                        <w:r>
                          <w:rPr>
                            <w:noProof/>
                          </w:rPr>
                          <w:t>1</w:t>
                        </w:r>
                        <w:r w:rsidR="005B2F0B">
                          <w:rPr>
                            <w:noProof/>
                          </w:rPr>
                          <w:t>4</w:t>
                        </w:r>
                        <w:r w:rsidR="007C15D2">
                          <w:rPr>
                            <w:noProof/>
                          </w:rPr>
                          <w:fldChar w:fldCharType="end"/>
                        </w:r>
                        <w:bookmarkEnd w:id="39"/>
                        <w:r>
                          <w:t>. Client volume and distribution across ART service delivery models</w:t>
                        </w:r>
                      </w:p>
                    </w:txbxContent>
                  </v:textbox>
                </v:shape>
                <w10:wrap type="topAndBottom" anchorx="margin"/>
              </v:group>
            </w:pict>
          </mc:Fallback>
        </mc:AlternateContent>
      </w:r>
      <w:r w:rsidR="006D00C7">
        <w:t xml:space="preserve">Scenario 1, the baseline, starts with </w:t>
      </w:r>
      <w:r w:rsidR="006D00C7">
        <w:fldChar w:fldCharType="begin"/>
      </w:r>
      <w:r w:rsidR="006D00C7">
        <w:instrText xml:space="preserve"> REF _Ref61893150 \h </w:instrText>
      </w:r>
      <w:r w:rsidR="006D00C7">
        <w:fldChar w:fldCharType="separate"/>
      </w:r>
      <w:r w:rsidR="006D00C7">
        <w:t xml:space="preserve">Figure </w:t>
      </w:r>
      <w:r w:rsidR="006D00C7">
        <w:rPr>
          <w:noProof/>
        </w:rPr>
        <w:t>1</w:t>
      </w:r>
      <w:r w:rsidR="00CD4F9E">
        <w:rPr>
          <w:noProof/>
        </w:rPr>
        <w:t>4</w:t>
      </w:r>
      <w:r w:rsidR="006D00C7">
        <w:fldChar w:fldCharType="end"/>
      </w:r>
      <w:r w:rsidR="006D00C7">
        <w:t xml:space="preserve"> from </w:t>
      </w:r>
      <w:r w:rsidR="005B2EAA">
        <w:t>tab</w:t>
      </w:r>
      <w:r w:rsidR="006D00C7">
        <w:t xml:space="preserve"> </w:t>
      </w:r>
      <w:r w:rsidR="006D00C7" w:rsidRPr="00225BB5">
        <w:rPr>
          <w:b/>
          <w:bCs/>
          <w:color w:val="C00000"/>
        </w:rPr>
        <w:t>1</w:t>
      </w:r>
      <w:r w:rsidR="005B2EAA">
        <w:rPr>
          <w:b/>
          <w:bCs/>
          <w:color w:val="C00000"/>
        </w:rPr>
        <w:t>,</w:t>
      </w:r>
      <w:r w:rsidR="006D00C7" w:rsidRPr="00225BB5">
        <w:rPr>
          <w:b/>
          <w:bCs/>
          <w:color w:val="C00000"/>
        </w:rPr>
        <w:t xml:space="preserve"> Client Volume</w:t>
      </w:r>
      <w:r w:rsidR="006D00C7">
        <w:t>, which shows the ART client volume for several possible ART indicators (PEPFAR-specific indicators are in parentheses). This is followed by the distribution of ART clients across five possible ART service delivery models – standard care plus four differentiated service delivery (DSD) models. All four DSD models represent variations of multi-month dispensing or fast-track models (3 to 6 months) with an</w:t>
      </w:r>
      <w:r w:rsidR="00CD4F9E">
        <w:t xml:space="preserve"> equivalent clinical appointment spacing. Each ART model can be configured for one of the four service modalities (facility, community, mobile outreach, and private sector) on </w:t>
      </w:r>
      <w:r w:rsidR="002C5846">
        <w:t>tab</w:t>
      </w:r>
      <w:r w:rsidR="00CD4F9E">
        <w:t xml:space="preserve"> </w:t>
      </w:r>
      <w:r w:rsidR="00CD4F9E" w:rsidRPr="006830CD">
        <w:rPr>
          <w:b/>
          <w:bCs/>
          <w:color w:val="C00000"/>
        </w:rPr>
        <w:t>2.a ART Delivery</w:t>
      </w:r>
      <w:r w:rsidR="00CD4F9E">
        <w:t xml:space="preserve"> as shown in </w:t>
      </w:r>
      <w:r w:rsidR="00CD4F9E">
        <w:fldChar w:fldCharType="begin"/>
      </w:r>
      <w:r w:rsidR="00CD4F9E">
        <w:instrText xml:space="preserve"> REF _Ref61894369 \h </w:instrText>
      </w:r>
      <w:r w:rsidR="00CD4F9E">
        <w:fldChar w:fldCharType="separate"/>
      </w:r>
      <w:r w:rsidR="00CD4F9E">
        <w:t xml:space="preserve">Figure </w:t>
      </w:r>
      <w:r w:rsidR="00CD4F9E">
        <w:rPr>
          <w:noProof/>
        </w:rPr>
        <w:t>15</w:t>
      </w:r>
      <w:r w:rsidR="00CD4F9E">
        <w:fldChar w:fldCharType="end"/>
      </w:r>
      <w:r w:rsidR="00CD4F9E">
        <w:t>.</w:t>
      </w:r>
    </w:p>
    <w:p w14:paraId="301A9936" w14:textId="77777777" w:rsidR="00434CF3" w:rsidRDefault="00434CF3" w:rsidP="00F0491E">
      <w:pPr>
        <w:sectPr w:rsidR="00434CF3" w:rsidSect="00313564">
          <w:pgSz w:w="12240" w:h="15840"/>
          <w:pgMar w:top="1080" w:right="720" w:bottom="1267" w:left="720" w:header="720" w:footer="720" w:gutter="0"/>
          <w:cols w:space="720"/>
          <w:titlePg/>
          <w:docGrid w:linePitch="360"/>
          <w15:footnoteColumns w:val="1"/>
        </w:sectPr>
      </w:pPr>
    </w:p>
    <w:p w14:paraId="19BE600C" w14:textId="7EBD6002" w:rsidR="00901796" w:rsidRDefault="00901796" w:rsidP="00901796">
      <w:r w:rsidRPr="00E255FD">
        <w:rPr>
          <w:noProof/>
        </w:rPr>
        <w:lastRenderedPageBreak/>
        <mc:AlternateContent>
          <mc:Choice Requires="wpg">
            <w:drawing>
              <wp:anchor distT="0" distB="118745" distL="114300" distR="114300" simplePos="0" relativeHeight="251935744" behindDoc="0" locked="0" layoutInCell="1" allowOverlap="1" wp14:anchorId="5731378C" wp14:editId="5A39C004">
                <wp:simplePos x="0" y="0"/>
                <wp:positionH relativeFrom="margin">
                  <wp:posOffset>-291701</wp:posOffset>
                </wp:positionH>
                <wp:positionV relativeFrom="paragraph">
                  <wp:posOffset>672235</wp:posOffset>
                </wp:positionV>
                <wp:extent cx="9158207" cy="4436242"/>
                <wp:effectExtent l="0" t="0" r="5080" b="2540"/>
                <wp:wrapTopAndBottom/>
                <wp:docPr id="196" name="Group 196"/>
                <wp:cNvGraphicFramePr/>
                <a:graphic xmlns:a="http://schemas.openxmlformats.org/drawingml/2006/main">
                  <a:graphicData uri="http://schemas.microsoft.com/office/word/2010/wordprocessingGroup">
                    <wpg:wgp>
                      <wpg:cNvGrpSpPr/>
                      <wpg:grpSpPr>
                        <a:xfrm>
                          <a:off x="0" y="0"/>
                          <a:ext cx="9158207" cy="4436242"/>
                          <a:chOff x="83111" y="35266"/>
                          <a:chExt cx="9168220" cy="4439161"/>
                        </a:xfrm>
                      </wpg:grpSpPr>
                      <pic:pic xmlns:pic="http://schemas.openxmlformats.org/drawingml/2006/picture">
                        <pic:nvPicPr>
                          <pic:cNvPr id="197" name="Picture 197"/>
                          <pic:cNvPicPr>
                            <a:picLocks noChangeAspect="1"/>
                          </pic:cNvPicPr>
                        </pic:nvPicPr>
                        <pic:blipFill>
                          <a:blip r:embed="rId45"/>
                          <a:stretch>
                            <a:fillRect/>
                          </a:stretch>
                        </pic:blipFill>
                        <pic:spPr bwMode="auto">
                          <a:xfrm>
                            <a:off x="83111" y="237330"/>
                            <a:ext cx="9168220" cy="4237097"/>
                          </a:xfrm>
                          <a:prstGeom prst="rect">
                            <a:avLst/>
                          </a:prstGeom>
                          <a:noFill/>
                          <a:ln>
                            <a:noFill/>
                          </a:ln>
                        </pic:spPr>
                      </pic:pic>
                      <wps:wsp>
                        <wps:cNvPr id="198" name="Text Box 198"/>
                        <wps:cNvSpPr txBox="1"/>
                        <wps:spPr>
                          <a:xfrm>
                            <a:off x="83111" y="35266"/>
                            <a:ext cx="9133020" cy="202063"/>
                          </a:xfrm>
                          <a:prstGeom prst="rect">
                            <a:avLst/>
                          </a:prstGeom>
                          <a:noFill/>
                          <a:ln>
                            <a:noFill/>
                          </a:ln>
                        </wps:spPr>
                        <wps:txbx>
                          <w:txbxContent>
                            <w:p w14:paraId="35A8D3C0" w14:textId="77777777" w:rsidR="00434CF3" w:rsidRPr="00050C1C" w:rsidRDefault="00434CF3" w:rsidP="00434CF3">
                              <w:pPr>
                                <w:pStyle w:val="FigTableNumber"/>
                                <w:spacing w:before="0" w:line="360" w:lineRule="auto"/>
                                <w:rPr>
                                  <w:rFonts w:eastAsiaTheme="minorHAnsi"/>
                                </w:rPr>
                              </w:pPr>
                              <w:bookmarkStart w:id="31" w:name="_Ref61894787"/>
                              <w:r>
                                <w:t xml:space="preserve">Figure </w:t>
                              </w:r>
                              <w:r w:rsidR="005A7974">
                                <w:fldChar w:fldCharType="begin"/>
                              </w:r>
                              <w:r w:rsidR="005A7974">
                                <w:instrText xml:space="preserve"> SEQ Figure \* ARABIC </w:instrText>
                              </w:r>
                              <w:r w:rsidR="005A7974">
                                <w:fldChar w:fldCharType="separate"/>
                              </w:r>
                              <w:r>
                                <w:rPr>
                                  <w:noProof/>
                                </w:rPr>
                                <w:t>16</w:t>
                              </w:r>
                              <w:r w:rsidR="005A7974">
                                <w:rPr>
                                  <w:noProof/>
                                </w:rPr>
                                <w:fldChar w:fldCharType="end"/>
                              </w:r>
                              <w:bookmarkEnd w:id="31"/>
                              <w:r>
                                <w:t xml:space="preserve">. </w:t>
                              </w:r>
                              <w:r w:rsidRPr="00225315">
                                <w:t>Annual client contact frequency by ART model and number of provider-client contacts by type of service modality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731378C" id="Group 196" o:spid="_x0000_s1077" style="position:absolute;margin-left:-22.95pt;margin-top:52.95pt;width:721.1pt;height:349.3pt;z-index:251935744;mso-wrap-distance-bottom:9.35pt;mso-position-horizontal-relative:margin;mso-width-relative:margin;mso-height-relative:margin" coordorigin="831,352" coordsize="91682,4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">
                <v:shape id="Picture 197" o:spid="_x0000_s1078" type="#_x0000_t75" style="position:absolute;left:831;top:2373;width:91682;height:42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">
                  <v:imagedata r:id="rId46" o:title=""/>
                </v:shape>
                <v:shape id="Text Box 198" o:spid="_x0000_s1079" type="#_x0000_t202" style="position:absolute;left:831;top:352;width:91330;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" filled="f" stroked="f">
                  <v:textbox style="mso-fit-shape-to-text:t" inset="0,0,0,0">
                    <w:txbxContent>
                      <w:p w14:paraId="35A8D3C0" w14:textId="77777777" w:rsidR="00434CF3" w:rsidRPr="00050C1C" w:rsidRDefault="00434CF3" w:rsidP="00434CF3">
                        <w:pPr>
                          <w:pStyle w:val="FigTableNumber"/>
                          <w:spacing w:before="0" w:line="360" w:lineRule="auto"/>
                          <w:rPr>
                            <w:rFonts w:eastAsiaTheme="minorHAnsi"/>
                          </w:rPr>
                        </w:pPr>
                        <w:bookmarkStart w:id="41" w:name="_Ref61894787"/>
                        <w:r>
                          <w:t xml:space="preserve">Figure </w:t>
                        </w:r>
                        <w:r w:rsidR="007C15D2">
                          <w:fldChar w:fldCharType="begin"/>
                        </w:r>
                        <w:r w:rsidR="007C15D2">
                          <w:instrText xml:space="preserve"> SEQ Figure \* ARABIC </w:instrText>
                        </w:r>
                        <w:r w:rsidR="007C15D2">
                          <w:fldChar w:fldCharType="separate"/>
                        </w:r>
                        <w:r>
                          <w:rPr>
                            <w:noProof/>
                          </w:rPr>
                          <w:t>16</w:t>
                        </w:r>
                        <w:r w:rsidR="007C15D2">
                          <w:rPr>
                            <w:noProof/>
                          </w:rPr>
                          <w:fldChar w:fldCharType="end"/>
                        </w:r>
                        <w:bookmarkEnd w:id="41"/>
                        <w:r>
                          <w:t xml:space="preserve">. </w:t>
                        </w:r>
                        <w:r w:rsidRPr="00225315">
                          <w:t>Annual client contact frequency by ART model and number of provider-client contacts by type of service modality</w:t>
                        </w:r>
                      </w:p>
                    </w:txbxContent>
                  </v:textbox>
                </v:shape>
                <w10:wrap type="topAndBottom" anchorx="margin"/>
              </v:group>
            </w:pict>
          </mc:Fallback>
        </mc:AlternateContent>
      </w:r>
      <w:r>
        <w:t xml:space="preserve">In </w:t>
      </w:r>
      <w:r>
        <w:fldChar w:fldCharType="begin"/>
      </w:r>
      <w:r>
        <w:instrText xml:space="preserve"> REF _Ref61894787 \h </w:instrText>
      </w:r>
      <w:r>
        <w:fldChar w:fldCharType="separate"/>
      </w:r>
      <w:r>
        <w:t xml:space="preserve">Figure </w:t>
      </w:r>
      <w:r>
        <w:rPr>
          <w:noProof/>
        </w:rPr>
        <w:t>1</w:t>
      </w:r>
      <w:r>
        <w:fldChar w:fldCharType="end"/>
      </w:r>
      <w:r>
        <w:t xml:space="preserve">6, HOT4PHC then converts the client volume into the annual number of provider-client contacts and distributes these across the service modalities assigned in </w:t>
      </w:r>
      <w:r>
        <w:fldChar w:fldCharType="begin"/>
      </w:r>
      <w:r>
        <w:instrText xml:space="preserve"> REF _Ref61894369 \h </w:instrText>
      </w:r>
      <w:r>
        <w:fldChar w:fldCharType="separate"/>
      </w:r>
      <w:r>
        <w:t xml:space="preserve">Figure </w:t>
      </w:r>
      <w:r>
        <w:rPr>
          <w:noProof/>
        </w:rPr>
        <w:t>1</w:t>
      </w:r>
      <w:r>
        <w:fldChar w:fldCharType="end"/>
      </w:r>
      <w:r>
        <w:t>5. For example, there are 62,359 established and 8,496 new clients, which result in 281,240 ART consultations at the facility and 22,449 consultations in the community per year. The columns with blue headers will be used later for the integration scenario.</w:t>
      </w:r>
    </w:p>
    <w:p w14:paraId="4CF182BB" w14:textId="1E56B07D" w:rsidR="002C0537" w:rsidRDefault="002C0537" w:rsidP="002C0537"/>
    <w:p w14:paraId="27E65BAD" w14:textId="2D71BA33" w:rsidR="00FD2A6F" w:rsidRDefault="00FD2A6F" w:rsidP="002C0537"/>
    <w:p w14:paraId="466F9449" w14:textId="77777777" w:rsidR="00FD2A6F" w:rsidRDefault="00FD2A6F" w:rsidP="002C0537">
      <w:pPr>
        <w:sectPr w:rsidR="00FD2A6F" w:rsidSect="00201EEF">
          <w:pgSz w:w="15840" w:h="12240" w:orient="landscape"/>
          <w:pgMar w:top="720" w:right="1267" w:bottom="720" w:left="1080" w:header="720" w:footer="720" w:gutter="0"/>
          <w:cols w:space="720"/>
          <w:titlePg/>
          <w:docGrid w:linePitch="360"/>
          <w15:footnoteColumns w:val="1"/>
        </w:sectPr>
      </w:pPr>
    </w:p>
    <w:p w14:paraId="7223A6A3" w14:textId="3D0BB56B" w:rsidR="00434CF3" w:rsidRDefault="00201EEF" w:rsidP="002C0537">
      <w:r w:rsidRPr="00E255FD">
        <w:rPr>
          <w:noProof/>
        </w:rPr>
        <w:lastRenderedPageBreak/>
        <mc:AlternateContent>
          <mc:Choice Requires="wpg">
            <w:drawing>
              <wp:anchor distT="118745" distB="118745" distL="114300" distR="114300" simplePos="0" relativeHeight="251916288" behindDoc="0" locked="0" layoutInCell="1" allowOverlap="1" wp14:anchorId="7680D655" wp14:editId="761F23E3">
                <wp:simplePos x="0" y="0"/>
                <wp:positionH relativeFrom="margin">
                  <wp:posOffset>48260</wp:posOffset>
                </wp:positionH>
                <wp:positionV relativeFrom="paragraph">
                  <wp:posOffset>1291590</wp:posOffset>
                </wp:positionV>
                <wp:extent cx="6795135" cy="5320665"/>
                <wp:effectExtent l="0" t="0" r="5715" b="0"/>
                <wp:wrapTopAndBottom/>
                <wp:docPr id="199" name="Group 199"/>
                <wp:cNvGraphicFramePr/>
                <a:graphic xmlns:a="http://schemas.openxmlformats.org/drawingml/2006/main">
                  <a:graphicData uri="http://schemas.microsoft.com/office/word/2010/wordprocessingGroup">
                    <wpg:wgp>
                      <wpg:cNvGrpSpPr/>
                      <wpg:grpSpPr>
                        <a:xfrm>
                          <a:off x="0" y="0"/>
                          <a:ext cx="6795135" cy="5320665"/>
                          <a:chOff x="-990174" y="122254"/>
                          <a:chExt cx="5915051" cy="4599812"/>
                        </a:xfrm>
                      </wpg:grpSpPr>
                      <pic:pic xmlns:pic="http://schemas.openxmlformats.org/drawingml/2006/picture">
                        <pic:nvPicPr>
                          <pic:cNvPr id="200" name="Picture 200"/>
                          <pic:cNvPicPr>
                            <a:picLocks noChangeAspect="1"/>
                          </pic:cNvPicPr>
                        </pic:nvPicPr>
                        <pic:blipFill>
                          <a:blip r:embed="rId47"/>
                          <a:srcRect/>
                          <a:stretch/>
                        </pic:blipFill>
                        <pic:spPr bwMode="auto">
                          <a:xfrm>
                            <a:off x="-654608" y="309756"/>
                            <a:ext cx="5033251" cy="4412310"/>
                          </a:xfrm>
                          <a:prstGeom prst="rect">
                            <a:avLst/>
                          </a:prstGeom>
                          <a:noFill/>
                          <a:ln>
                            <a:noFill/>
                          </a:ln>
                        </pic:spPr>
                      </pic:pic>
                      <wps:wsp>
                        <wps:cNvPr id="201" name="Text Box 201"/>
                        <wps:cNvSpPr txBox="1"/>
                        <wps:spPr>
                          <a:xfrm>
                            <a:off x="-990174" y="122254"/>
                            <a:ext cx="5915051" cy="205902"/>
                          </a:xfrm>
                          <a:prstGeom prst="rect">
                            <a:avLst/>
                          </a:prstGeom>
                          <a:noFill/>
                          <a:ln>
                            <a:noFill/>
                          </a:ln>
                        </wps:spPr>
                        <wps:txbx>
                          <w:txbxContent>
                            <w:p w14:paraId="496B0258" w14:textId="69E138BA" w:rsidR="00AA7A0F" w:rsidRPr="00CC295C" w:rsidRDefault="00AA7A0F" w:rsidP="00AA7A0F">
                              <w:pPr>
                                <w:pStyle w:val="FigTableNumber"/>
                                <w:spacing w:before="0"/>
                                <w:rPr>
                                  <w:rFonts w:eastAsiaTheme="minorHAnsi"/>
                                </w:rPr>
                              </w:pPr>
                              <w:bookmarkStart w:id="32" w:name="_Ref61895873"/>
                              <w:r>
                                <w:t xml:space="preserve">Figure </w:t>
                              </w:r>
                              <w:r w:rsidR="005A7974">
                                <w:fldChar w:fldCharType="begin"/>
                              </w:r>
                              <w:r w:rsidR="005A7974">
                                <w:instrText xml:space="preserve"> SEQ Figure \* ARABIC </w:instrText>
                              </w:r>
                              <w:r w:rsidR="005A7974">
                                <w:fldChar w:fldCharType="separate"/>
                              </w:r>
                              <w:r>
                                <w:rPr>
                                  <w:noProof/>
                                </w:rPr>
                                <w:t>1</w:t>
                              </w:r>
                              <w:r w:rsidR="005A7974">
                                <w:rPr>
                                  <w:noProof/>
                                </w:rPr>
                                <w:fldChar w:fldCharType="end"/>
                              </w:r>
                              <w:bookmarkEnd w:id="32"/>
                              <w:r w:rsidR="00E00ED4">
                                <w:rPr>
                                  <w:noProof/>
                                </w:rPr>
                                <w:t>7</w:t>
                              </w:r>
                              <w:r>
                                <w:t>. FTEs available &amp; required for PHC and ART services under a dedicated ART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80D655" id="Group 199" o:spid="_x0000_s1080" style="position:absolute;margin-left:3.8pt;margin-top:101.7pt;width:535.05pt;height:418.95pt;z-index:251916288;mso-wrap-distance-top:9.35pt;mso-wrap-distance-bottom:9.35pt;mso-position-horizontal-relative:margin;mso-width-relative:margin;mso-height-relative:margin" coordorigin="-9901,1222" coordsize="59150,4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">
                <v:shape id="Picture 200" o:spid="_x0000_s1081" type="#_x0000_t75" style="position:absolute;left:-6546;top:3097;width:50332;height:44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">
                  <v:imagedata r:id="rId48" o:title=""/>
                </v:shape>
                <v:shape id="Text Box 201" o:spid="_x0000_s1082" type="#_x0000_t202" style="position:absolute;left:-9901;top:1222;width:59149;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496B0258" w14:textId="69E138BA" w:rsidR="00AA7A0F" w:rsidRPr="00CC295C" w:rsidRDefault="00AA7A0F" w:rsidP="00AA7A0F">
                        <w:pPr>
                          <w:pStyle w:val="FigTableNumber"/>
                          <w:spacing w:before="0"/>
                          <w:rPr>
                            <w:rFonts w:eastAsiaTheme="minorHAnsi"/>
                          </w:rPr>
                        </w:pPr>
                        <w:bookmarkStart w:id="43" w:name="_Ref61895873"/>
                        <w:r>
                          <w:t xml:space="preserve">Figure </w:t>
                        </w:r>
                        <w:r w:rsidR="007C15D2">
                          <w:fldChar w:fldCharType="begin"/>
                        </w:r>
                        <w:r w:rsidR="007C15D2">
                          <w:instrText xml:space="preserve"> SEQ Figure \* ARABIC </w:instrText>
                        </w:r>
                        <w:r w:rsidR="007C15D2">
                          <w:fldChar w:fldCharType="separate"/>
                        </w:r>
                        <w:r>
                          <w:rPr>
                            <w:noProof/>
                          </w:rPr>
                          <w:t>1</w:t>
                        </w:r>
                        <w:r w:rsidR="007C15D2">
                          <w:rPr>
                            <w:noProof/>
                          </w:rPr>
                          <w:fldChar w:fldCharType="end"/>
                        </w:r>
                        <w:bookmarkEnd w:id="43"/>
                        <w:r w:rsidR="00E00ED4">
                          <w:rPr>
                            <w:noProof/>
                          </w:rPr>
                          <w:t>7</w:t>
                        </w:r>
                        <w:r>
                          <w:t>. FTEs available &amp; required for PHC and ART services under a dedicated ART program</w:t>
                        </w:r>
                      </w:p>
                    </w:txbxContent>
                  </v:textbox>
                </v:shape>
                <w10:wrap type="topAndBottom" anchorx="margin"/>
              </v:group>
            </w:pict>
          </mc:Fallback>
        </mc:AlternateContent>
      </w:r>
      <w:r w:rsidR="002C0537">
        <w:t xml:space="preserve">As shown in </w:t>
      </w:r>
      <w:r w:rsidR="002C0537">
        <w:fldChar w:fldCharType="begin"/>
      </w:r>
      <w:r w:rsidR="002C0537">
        <w:instrText xml:space="preserve"> REF _Ref61895873 \h </w:instrText>
      </w:r>
      <w:r w:rsidR="002C0537">
        <w:fldChar w:fldCharType="separate"/>
      </w:r>
      <w:r w:rsidR="002C0537">
        <w:t xml:space="preserve">Figure </w:t>
      </w:r>
      <w:r w:rsidR="002C0537">
        <w:rPr>
          <w:noProof/>
        </w:rPr>
        <w:t>1</w:t>
      </w:r>
      <w:r w:rsidR="002C0537">
        <w:fldChar w:fldCharType="end"/>
      </w:r>
      <w:r w:rsidR="002C0537">
        <w:t xml:space="preserve">7 on the </w:t>
      </w:r>
      <w:r w:rsidR="002C0537" w:rsidRPr="00DB53C7">
        <w:rPr>
          <w:b/>
          <w:bCs/>
          <w:color w:val="7030A0"/>
        </w:rPr>
        <w:t>DASHBOARD</w:t>
      </w:r>
      <w:r w:rsidR="002C0537">
        <w:t>, there are 578 FTEs available, 384 for ART and 194 for PHC. At the current client volume, 77 FTEs are required for clinical PHC activities and 334 FTEs for clinical ART activities. Together with 41 FTEs for community engagement and systems support activities this brings the total FTE requirement to 452 with 126 mostly PHC staff underutilized. The district has one GeneXpert diagnostic system with a 16-cartridge capacity, which is sufficient for testing about half of established and new ART clients</w:t>
      </w:r>
      <w:r w:rsidR="00351AF4">
        <w:t xml:space="preserve"> annually</w:t>
      </w:r>
      <w:r w:rsidR="002C0537">
        <w:t>. Adding a dedicated ART program without changing the delivery of PHC services does little to improve HRH efficiency, even though staff dedicated to ART is well utilized overall. Staff shortages or excesses are close to zero except for ART HTS providers</w:t>
      </w:r>
      <w:r w:rsidR="00434CF3">
        <w:t>.</w:t>
      </w:r>
    </w:p>
    <w:p w14:paraId="2C3FCCAA" w14:textId="37647E86" w:rsidR="00431850" w:rsidRDefault="00431850" w:rsidP="00431850">
      <w:pPr>
        <w:pStyle w:val="Heading2"/>
      </w:pPr>
      <w:r>
        <w:t>b. Scenario 2. Integration of ART services into PHC</w:t>
      </w:r>
    </w:p>
    <w:p w14:paraId="1ABDB224" w14:textId="5111ED30" w:rsidR="006400C5" w:rsidRDefault="00431850" w:rsidP="00431850">
      <w:r>
        <w:t>The second scenario is about the integration of ART services into PHC. The first step is to revisit the client distribution across ART DSD models and explore whether more cli</w:t>
      </w:r>
      <w:r w:rsidR="000D42A3">
        <w:t>e</w:t>
      </w:r>
      <w:r>
        <w:t xml:space="preserve">nts can be offered </w:t>
      </w:r>
      <w:r w:rsidR="006A1E3B">
        <w:t>3- or 6-months</w:t>
      </w:r>
      <w:r>
        <w:t xml:space="preserve"> multi-month dispensing (MMD) options than is the case at baseline, which would not only serve client</w:t>
      </w:r>
      <w:r w:rsidR="000D42A3">
        <w:t>s</w:t>
      </w:r>
      <w:r>
        <w:t xml:space="preserve"> better but would also lead to a more efficient utilization of a workforce that is in short supply. Three changes are made on </w:t>
      </w:r>
      <w:r w:rsidR="00083652">
        <w:t>tab</w:t>
      </w:r>
      <w:r>
        <w:t xml:space="preserve"> </w:t>
      </w:r>
      <w:r w:rsidRPr="006830CD">
        <w:rPr>
          <w:b/>
          <w:bCs/>
          <w:color w:val="C00000"/>
        </w:rPr>
        <w:t>2.a ART Delivery</w:t>
      </w:r>
      <w:r>
        <w:t xml:space="preserve"> in </w:t>
      </w:r>
      <w:r>
        <w:fldChar w:fldCharType="begin"/>
      </w:r>
      <w:r>
        <w:instrText xml:space="preserve"> REF _Ref61980837 \h </w:instrText>
      </w:r>
      <w:r>
        <w:fldChar w:fldCharType="separate"/>
      </w:r>
      <w:r>
        <w:t xml:space="preserve">Figure </w:t>
      </w:r>
      <w:r>
        <w:rPr>
          <w:noProof/>
        </w:rPr>
        <w:t>1</w:t>
      </w:r>
      <w:r w:rsidR="00E10662">
        <w:rPr>
          <w:noProof/>
        </w:rPr>
        <w:t>8</w:t>
      </w:r>
      <w:r>
        <w:fldChar w:fldCharType="end"/>
      </w:r>
      <w:r>
        <w:t xml:space="preserve"> on the blue side of the table. Firstly, all established adult clients on 3-month MMD are moved to 6-month MMD, which reduced the frequency of provider-client interactions by half for most ART activities. Secondly, an additional 25% of established child clients are moved from monthly standard care to 3-month MMD. Thirdly, 75% of stable new ART clients are offered 6-month MMD. The client volumes for scenarios 1 and 2 are identical except for GeneXpert tests, which doubled to ensure that all established and new patients have an annual viral load test.</w:t>
      </w:r>
    </w:p>
    <w:p w14:paraId="0B5FD012" w14:textId="0847D766" w:rsidR="00191791" w:rsidRDefault="00901796" w:rsidP="0012301B">
      <w:pPr>
        <w:spacing w:line="240" w:lineRule="exact"/>
      </w:pPr>
      <w:r>
        <w:rPr>
          <w:noProof/>
        </w:rPr>
        <w:lastRenderedPageBreak/>
        <mc:AlternateContent>
          <mc:Choice Requires="wpg">
            <w:drawing>
              <wp:anchor distT="118745" distB="118745" distL="114300" distR="114300" simplePos="0" relativeHeight="251931648" behindDoc="0" locked="0" layoutInCell="1" allowOverlap="1" wp14:anchorId="6C6E4AE7" wp14:editId="413DB0E2">
                <wp:simplePos x="0" y="0"/>
                <wp:positionH relativeFrom="margin">
                  <wp:align>right</wp:align>
                </wp:positionH>
                <wp:positionV relativeFrom="paragraph">
                  <wp:posOffset>135</wp:posOffset>
                </wp:positionV>
                <wp:extent cx="6899910" cy="4247515"/>
                <wp:effectExtent l="0" t="0" r="0" b="635"/>
                <wp:wrapTopAndBottom/>
                <wp:docPr id="203" name="Group 203"/>
                <wp:cNvGraphicFramePr/>
                <a:graphic xmlns:a="http://schemas.openxmlformats.org/drawingml/2006/main">
                  <a:graphicData uri="http://schemas.microsoft.com/office/word/2010/wordprocessingGroup">
                    <wpg:wgp>
                      <wpg:cNvGrpSpPr/>
                      <wpg:grpSpPr>
                        <a:xfrm>
                          <a:off x="0" y="0"/>
                          <a:ext cx="6899910" cy="4247515"/>
                          <a:chOff x="-419829" y="-281549"/>
                          <a:chExt cx="6781800" cy="4048457"/>
                        </a:xfrm>
                      </wpg:grpSpPr>
                      <pic:pic xmlns:pic="http://schemas.openxmlformats.org/drawingml/2006/picture">
                        <pic:nvPicPr>
                          <pic:cNvPr id="204" name="Picture 204"/>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05437" y="167"/>
                            <a:ext cx="6767408" cy="3766741"/>
                          </a:xfrm>
                          <a:prstGeom prst="rect">
                            <a:avLst/>
                          </a:prstGeom>
                          <a:noFill/>
                          <a:ln>
                            <a:noFill/>
                          </a:ln>
                        </pic:spPr>
                      </pic:pic>
                      <wps:wsp>
                        <wps:cNvPr id="205" name="Text Box 205"/>
                        <wps:cNvSpPr txBox="1"/>
                        <wps:spPr>
                          <a:xfrm>
                            <a:off x="-419829" y="-281549"/>
                            <a:ext cx="6687754" cy="310077"/>
                          </a:xfrm>
                          <a:prstGeom prst="rect">
                            <a:avLst/>
                          </a:prstGeom>
                          <a:noFill/>
                          <a:ln>
                            <a:noFill/>
                          </a:ln>
                        </wps:spPr>
                        <wps:txbx>
                          <w:txbxContent>
                            <w:p w14:paraId="4AD495BC" w14:textId="77777777" w:rsidR="003F1E5F" w:rsidRPr="007D46FC" w:rsidRDefault="003F1E5F" w:rsidP="003F1E5F">
                              <w:pPr>
                                <w:pStyle w:val="FigTableNumber"/>
                                <w:spacing w:before="0" w:line="240" w:lineRule="auto"/>
                                <w:rPr>
                                  <w:rFonts w:eastAsiaTheme="minorHAnsi"/>
                                </w:rPr>
                              </w:pPr>
                              <w:bookmarkStart w:id="33" w:name="_Ref61980837"/>
                              <w:r>
                                <w:t xml:space="preserve">Figure </w:t>
                              </w:r>
                              <w:r w:rsidR="005A7974">
                                <w:fldChar w:fldCharType="begin"/>
                              </w:r>
                              <w:r w:rsidR="005A7974">
                                <w:instrText xml:space="preserve"> SEQ Figure \* ARABIC </w:instrText>
                              </w:r>
                              <w:r w:rsidR="005A7974">
                                <w:fldChar w:fldCharType="separate"/>
                              </w:r>
                              <w:r>
                                <w:rPr>
                                  <w:noProof/>
                                </w:rPr>
                                <w:t>18</w:t>
                              </w:r>
                              <w:r w:rsidR="005A7974">
                                <w:rPr>
                                  <w:noProof/>
                                </w:rPr>
                                <w:fldChar w:fldCharType="end"/>
                              </w:r>
                              <w:bookmarkEnd w:id="33"/>
                              <w:r>
                                <w:t>. Change in client distribution by ART model between baseline scenario 1 and scenario 2 of ART integration into PHC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6E4AE7" id="Group 203" o:spid="_x0000_s1083" style="position:absolute;margin-left:492.1pt;margin-top:0;width:543.3pt;height:334.45pt;z-index:251931648;mso-wrap-distance-top:9.35pt;mso-wrap-distance-bottom:9.35pt;mso-position-horizontal:right;mso-position-horizontal-relative:margin;mso-width-relative:margin;mso-height-relative:margin" coordorigin="-4198,-2815" coordsize="67818,404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">
                <v:shape id="Picture 204" o:spid="_x0000_s1084" type="#_x0000_t75" style="position:absolute;left:-4054;top:1;width:67673;height:37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">
                  <v:imagedata r:id="rId50" o:title=""/>
                </v:shape>
                <v:shape id="Text Box 205" o:spid="_x0000_s1085" type="#_x0000_t202" style="position:absolute;left:-4198;top:-2815;width:66877;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AD495BC" w14:textId="77777777" w:rsidR="003F1E5F" w:rsidRPr="007D46FC" w:rsidRDefault="003F1E5F" w:rsidP="003F1E5F">
                        <w:pPr>
                          <w:pStyle w:val="FigTableNumber"/>
                          <w:spacing w:before="0" w:line="240" w:lineRule="auto"/>
                          <w:rPr>
                            <w:rFonts w:eastAsiaTheme="minorHAnsi"/>
                          </w:rPr>
                        </w:pPr>
                        <w:bookmarkStart w:id="34" w:name="_Ref61980837"/>
                        <w:r>
                          <w:t xml:space="preserve">Figure </w:t>
                        </w:r>
                        <w:r w:rsidR="005A7974">
                          <w:fldChar w:fldCharType="begin"/>
                        </w:r>
                        <w:r w:rsidR="005A7974">
                          <w:instrText xml:space="preserve"> SEQ Figure \* ARABIC </w:instrText>
                        </w:r>
                        <w:r w:rsidR="005A7974">
                          <w:fldChar w:fldCharType="separate"/>
                        </w:r>
                        <w:r>
                          <w:rPr>
                            <w:noProof/>
                          </w:rPr>
                          <w:t>18</w:t>
                        </w:r>
                        <w:r w:rsidR="005A7974">
                          <w:rPr>
                            <w:noProof/>
                          </w:rPr>
                          <w:fldChar w:fldCharType="end"/>
                        </w:r>
                        <w:bookmarkEnd w:id="34"/>
                        <w:r>
                          <w:t>. Change in client distribution by ART model between baseline scenario 1 and scenario 2 of ART integration into PHC</w:t>
                        </w:r>
                      </w:p>
                    </w:txbxContent>
                  </v:textbox>
                </v:shape>
                <w10:wrap type="topAndBottom" anchorx="margin"/>
              </v:group>
            </w:pict>
          </mc:Fallback>
        </mc:AlternateContent>
      </w:r>
      <w:r w:rsidR="00431850">
        <w:t xml:space="preserve">These changes alone lead to a reduction of client contacts at the facility level by 13 percent as seen in the middle blue columns of </w:t>
      </w:r>
      <w:r w:rsidR="00431850">
        <w:fldChar w:fldCharType="begin"/>
      </w:r>
      <w:r w:rsidR="00431850">
        <w:instrText xml:space="preserve"> REF _Ref61894787 \h </w:instrText>
      </w:r>
      <w:r w:rsidR="00431850">
        <w:fldChar w:fldCharType="separate"/>
      </w:r>
      <w:r w:rsidR="00431850">
        <w:t xml:space="preserve">Figure </w:t>
      </w:r>
      <w:r w:rsidR="00431850">
        <w:rPr>
          <w:noProof/>
        </w:rPr>
        <w:t>17</w:t>
      </w:r>
      <w:r w:rsidR="00431850">
        <w:fldChar w:fldCharType="end"/>
      </w:r>
      <w:r w:rsidR="00431850">
        <w:t xml:space="preserve"> and an almost 8 percent lower FTE requirement for implementing ART services comparing total FTE requirements for ART on the Service Modality Impact on HIV/ART tables in the </w:t>
      </w:r>
      <w:r w:rsidR="00431850" w:rsidRPr="00DB53C7">
        <w:rPr>
          <w:b/>
          <w:bCs/>
          <w:color w:val="7030A0"/>
        </w:rPr>
        <w:t>DASHBOARD</w:t>
      </w:r>
      <w:r w:rsidR="00431850">
        <w:t>.</w:t>
      </w:r>
      <w:r w:rsidR="00200B01">
        <w:t xml:space="preserve"> </w:t>
      </w:r>
      <w:r w:rsidR="00191791">
        <w:t xml:space="preserve">The next step is to assign tasks from dedicated ART staff to PHC providers, which will most likely require additional ART training for the latter and possibly adaptations of their job descriptions. These assignments are done in the second scenario on </w:t>
      </w:r>
      <w:r w:rsidR="00083652">
        <w:t>tab</w:t>
      </w:r>
      <w:r w:rsidR="00191791">
        <w:t xml:space="preserve"> </w:t>
      </w:r>
      <w:r w:rsidR="00191791" w:rsidRPr="0040568E">
        <w:rPr>
          <w:b/>
          <w:bCs/>
          <w:color w:val="3B3838" w:themeColor="background2" w:themeShade="40"/>
        </w:rPr>
        <w:t>6</w:t>
      </w:r>
      <w:r w:rsidR="00083652">
        <w:rPr>
          <w:b/>
          <w:bCs/>
          <w:color w:val="3B3838" w:themeColor="background2" w:themeShade="40"/>
        </w:rPr>
        <w:t>,</w:t>
      </w:r>
      <w:r w:rsidR="00191791" w:rsidRPr="0040568E">
        <w:rPr>
          <w:b/>
          <w:bCs/>
          <w:color w:val="3B3838" w:themeColor="background2" w:themeShade="40"/>
        </w:rPr>
        <w:t xml:space="preserve"> Task Sharing</w:t>
      </w:r>
      <w:r w:rsidR="00191791">
        <w:t xml:space="preserve">. ART tasks are assigned at the facility and community levels based on the service modality selection on </w:t>
      </w:r>
      <w:r w:rsidR="00083652">
        <w:t>tab</w:t>
      </w:r>
      <w:r w:rsidR="00191791">
        <w:t xml:space="preserve"> </w:t>
      </w:r>
      <w:r w:rsidR="00191791" w:rsidRPr="006830CD">
        <w:rPr>
          <w:b/>
          <w:bCs/>
          <w:color w:val="C00000"/>
        </w:rPr>
        <w:t>2.a ART Delivery</w:t>
      </w:r>
      <w:r w:rsidR="00191791">
        <w:t xml:space="preserve"> in </w:t>
      </w:r>
      <w:r w:rsidR="00191791">
        <w:fldChar w:fldCharType="begin"/>
      </w:r>
      <w:r w:rsidR="00191791">
        <w:instrText xml:space="preserve"> REF _Ref61894369 \h </w:instrText>
      </w:r>
      <w:r w:rsidR="00191791">
        <w:fldChar w:fldCharType="separate"/>
      </w:r>
      <w:r w:rsidR="00191791">
        <w:t xml:space="preserve">Figure </w:t>
      </w:r>
      <w:r w:rsidR="00191791">
        <w:rPr>
          <w:noProof/>
        </w:rPr>
        <w:t>15</w:t>
      </w:r>
      <w:r w:rsidR="00191791">
        <w:fldChar w:fldCharType="end"/>
      </w:r>
      <w:r w:rsidR="00191791">
        <w:t xml:space="preserve">. Using tab </w:t>
      </w:r>
      <w:r w:rsidR="00191791" w:rsidRPr="0040568E">
        <w:rPr>
          <w:b/>
          <w:bCs/>
          <w:color w:val="3B3838" w:themeColor="background2" w:themeShade="40"/>
        </w:rPr>
        <w:t>6. Task Sharing</w:t>
      </w:r>
      <w:r w:rsidR="00191791" w:rsidRPr="0040568E">
        <w:rPr>
          <w:color w:val="3B3838" w:themeColor="background2" w:themeShade="40"/>
        </w:rPr>
        <w:t xml:space="preserve"> </w:t>
      </w:r>
      <w:r w:rsidR="00191791">
        <w:t xml:space="preserve">instead of tabs </w:t>
      </w:r>
      <w:r w:rsidR="00191791" w:rsidRPr="004611FE">
        <w:rPr>
          <w:b/>
          <w:bCs/>
          <w:color w:val="C00000"/>
        </w:rPr>
        <w:t>4.a TA-Facility</w:t>
      </w:r>
      <w:r w:rsidR="00191791" w:rsidRPr="004611FE">
        <w:rPr>
          <w:color w:val="C00000"/>
        </w:rPr>
        <w:t xml:space="preserve"> </w:t>
      </w:r>
      <w:r w:rsidR="00191791">
        <w:t xml:space="preserve">and </w:t>
      </w:r>
      <w:r w:rsidR="00191791" w:rsidRPr="004611FE">
        <w:rPr>
          <w:b/>
          <w:bCs/>
          <w:color w:val="C00000"/>
        </w:rPr>
        <w:t>4.b TA-Community</w:t>
      </w:r>
      <w:r w:rsidR="00191791" w:rsidRPr="004611FE">
        <w:rPr>
          <w:color w:val="C00000"/>
        </w:rPr>
        <w:t xml:space="preserve"> </w:t>
      </w:r>
      <w:r w:rsidR="00191791">
        <w:t>allows the comparison of the staffing requirements between the baseline scenario 1 with the shifts in task assignments under scenario 2. At baseline, none of the PHC staff were assigned to ART tasks, only dedicated ART staff was, except the laboratory technician. Under scenario 2, PHC staff with excess capacity was assigned a portion or all of certain ART tasks. However, this was not possible for all ART tasks such as consultations and ART refills, because insufficient PHC providers were available. ART tasks such as th</w:t>
      </w:r>
      <w:r w:rsidR="000D42A3">
        <w:t>ese</w:t>
      </w:r>
      <w:r w:rsidR="00191791">
        <w:t xml:space="preserve"> and a several others still require additional providers although considerably fewer than under a dedicated ART program.</w:t>
      </w:r>
    </w:p>
    <w:p w14:paraId="00179B33" w14:textId="55C86B7F" w:rsidR="006400C5" w:rsidRDefault="003F1E5F" w:rsidP="00D371EA">
      <w:pPr>
        <w:spacing w:line="240" w:lineRule="exact"/>
      </w:pPr>
      <w:r>
        <w:fldChar w:fldCharType="begin"/>
      </w:r>
      <w:r>
        <w:instrText xml:space="preserve"> REF _Ref61984838 \h </w:instrText>
      </w:r>
      <w:r w:rsidR="00D371EA">
        <w:instrText xml:space="preserve"> \* MERGEFORMAT </w:instrText>
      </w:r>
      <w:r>
        <w:fldChar w:fldCharType="separate"/>
      </w:r>
      <w:r>
        <w:t>Figure 19</w:t>
      </w:r>
      <w:r>
        <w:fldChar w:fldCharType="end"/>
      </w:r>
      <w:r>
        <w:t xml:space="preserve"> shows the staffing situation after integrating ART services into PHC. Overall, the ART integration and increased use of 3 and 6-months MMD described earlier reduce the FTE requirements by 38. However, a staff of 296 now includes PHC providers. This reduces the need for dedicated ART staff, especially some higher paid cadres such as non-physician clinicians, considerably from 332 to 241 FTEs. Of the 332 dedicated ART staff providing ART initially over a third, 117, would not be needed any longer. Dioila district would also need an additional GeneXpert diagnostic system to cope with the additional viral load tests. There are still some PHC providers that seem underutilized such as CHWs, but their time would be needed for scaling up community engagement and systems support activities, which can be explored using HOT4PHC. While pharmacists or assistants also show an excess, this may not be the case as this scenario does not </w:t>
      </w:r>
      <w:r w:rsidR="000301E4">
        <w:t>consider</w:t>
      </w:r>
      <w:r>
        <w:t xml:space="preserve"> their time for stocking, preparing</w:t>
      </w:r>
      <w:r w:rsidR="000301E4">
        <w:t>,</w:t>
      </w:r>
      <w:r>
        <w:t xml:space="preserve"> and logging ARV bottles.</w:t>
      </w:r>
    </w:p>
    <w:bookmarkEnd w:id="0"/>
    <w:bookmarkEnd w:id="1"/>
    <w:bookmarkEnd w:id="2"/>
    <w:bookmarkEnd w:id="3"/>
    <w:bookmarkEnd w:id="4"/>
    <w:p w14:paraId="7241AB59" w14:textId="6668BB81" w:rsidR="00442B7F" w:rsidRDefault="00442B7F" w:rsidP="0012301B">
      <w:pPr>
        <w:spacing w:line="240" w:lineRule="exact"/>
      </w:pPr>
      <w:r>
        <w:t xml:space="preserve">The HRH efficiency case is complicated by the fact that ART services are not only delivered through service modalities, facility, community, etc., but also through five differentiated care models such as 3 and 6-month MMD. In addition to exploring ART service delivery separately, HOT4PHC also includes a special programs section that can be used in response to a public health emergency such as the COVID-19 pandemic. It is easier to apply than ART using HOT4PHC, because it simply extends the list of PHC tasks. </w:t>
      </w:r>
      <w:r w:rsidR="00901796">
        <w:rPr>
          <w:noProof/>
        </w:rPr>
        <w:lastRenderedPageBreak/>
        <mc:AlternateContent>
          <mc:Choice Requires="wpg">
            <w:drawing>
              <wp:anchor distT="118745" distB="118745" distL="114300" distR="114300" simplePos="0" relativeHeight="251937792" behindDoc="0" locked="0" layoutInCell="1" allowOverlap="1" wp14:anchorId="5AF854F3" wp14:editId="4AFD3AAF">
                <wp:simplePos x="0" y="0"/>
                <wp:positionH relativeFrom="margin">
                  <wp:posOffset>0</wp:posOffset>
                </wp:positionH>
                <wp:positionV relativeFrom="page">
                  <wp:posOffset>890270</wp:posOffset>
                </wp:positionV>
                <wp:extent cx="6188075" cy="5233035"/>
                <wp:effectExtent l="0" t="0" r="3175" b="5715"/>
                <wp:wrapTopAndBottom/>
                <wp:docPr id="211" name="Group 211"/>
                <wp:cNvGraphicFramePr/>
                <a:graphic xmlns:a="http://schemas.openxmlformats.org/drawingml/2006/main">
                  <a:graphicData uri="http://schemas.microsoft.com/office/word/2010/wordprocessingGroup">
                    <wpg:wgp>
                      <wpg:cNvGrpSpPr/>
                      <wpg:grpSpPr>
                        <a:xfrm>
                          <a:off x="0" y="0"/>
                          <a:ext cx="6188075" cy="5233035"/>
                          <a:chOff x="-272601" y="64735"/>
                          <a:chExt cx="5214918" cy="4415768"/>
                        </a:xfrm>
                      </wpg:grpSpPr>
                      <pic:pic xmlns:pic="http://schemas.openxmlformats.org/drawingml/2006/picture">
                        <pic:nvPicPr>
                          <pic:cNvPr id="212" name="Picture 212"/>
                          <pic:cNvPicPr>
                            <a:picLocks noChangeAspect="1"/>
                          </pic:cNvPicPr>
                        </pic:nvPicPr>
                        <pic:blipFill>
                          <a:blip r:embed="rId51"/>
                          <a:srcRect/>
                          <a:stretch/>
                        </pic:blipFill>
                        <pic:spPr bwMode="auto">
                          <a:xfrm>
                            <a:off x="-84493" y="264375"/>
                            <a:ext cx="5026810" cy="4216128"/>
                          </a:xfrm>
                          <a:prstGeom prst="rect">
                            <a:avLst/>
                          </a:prstGeom>
                          <a:noFill/>
                          <a:ln>
                            <a:noFill/>
                          </a:ln>
                        </pic:spPr>
                      </pic:pic>
                      <wps:wsp>
                        <wps:cNvPr id="213" name="Text Box 213"/>
                        <wps:cNvSpPr txBox="1"/>
                        <wps:spPr>
                          <a:xfrm>
                            <a:off x="-272601" y="64735"/>
                            <a:ext cx="4839017" cy="180333"/>
                          </a:xfrm>
                          <a:prstGeom prst="rect">
                            <a:avLst/>
                          </a:prstGeom>
                          <a:solidFill>
                            <a:prstClr val="white"/>
                          </a:solidFill>
                          <a:ln>
                            <a:noFill/>
                          </a:ln>
                        </wps:spPr>
                        <wps:txbx>
                          <w:txbxContent>
                            <w:p w14:paraId="741DC032" w14:textId="5CED6166" w:rsidR="00901796" w:rsidRPr="00BA21B6" w:rsidRDefault="00901796" w:rsidP="00901796">
                              <w:pPr>
                                <w:pStyle w:val="FigTableNumber"/>
                                <w:spacing w:before="0"/>
                                <w:rPr>
                                  <w:rFonts w:eastAsiaTheme="minorHAnsi"/>
                                </w:rPr>
                              </w:pPr>
                              <w:bookmarkStart w:id="35" w:name="_Ref61984838"/>
                              <w:r>
                                <w:t xml:space="preserve">Figure </w:t>
                              </w:r>
                              <w:bookmarkEnd w:id="35"/>
                              <w:r>
                                <w:t>19</w:t>
                              </w:r>
                              <w:r w:rsidRPr="00513E6E">
                                <w:t xml:space="preserve">. FTEs available </w:t>
                              </w:r>
                              <w:r>
                                <w:t>and</w:t>
                              </w:r>
                              <w:r w:rsidRPr="00513E6E">
                                <w:t xml:space="preserve"> required </w:t>
                              </w:r>
                              <w:r>
                                <w:t>after integrating ART services into PHC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854F3" id="Group 211" o:spid="_x0000_s1086" style="position:absolute;margin-left:0;margin-top:70.1pt;width:487.25pt;height:412.05pt;z-index:251937792;mso-wrap-distance-top:9.35pt;mso-wrap-distance-bottom:9.35pt;mso-position-horizontal-relative:margin;mso-position-vertical-relative:page;mso-width-relative:margin;mso-height-relative:margin" coordorigin="-2726,647" coordsize="52149,441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">
                <v:shape id="Picture 212" o:spid="_x0000_s1087" type="#_x0000_t75" style="position:absolute;left:-844;top:2643;width:50267;height:4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">
                  <v:imagedata r:id="rId52" o:title=""/>
                </v:shape>
                <v:shape id="Text Box 213" o:spid="_x0000_s1088" type="#_x0000_t202" style="position:absolute;left:-2726;top:647;width:48390;height:1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" stroked="f">
                  <v:textbox inset="0,0,0,0">
                    <w:txbxContent>
                      <w:p w14:paraId="741DC032" w14:textId="5CED6166" w:rsidR="00901796" w:rsidRPr="00BA21B6" w:rsidRDefault="00901796" w:rsidP="00901796">
                        <w:pPr>
                          <w:pStyle w:val="FigTableNumber"/>
                          <w:spacing w:before="0"/>
                          <w:rPr>
                            <w:rFonts w:eastAsiaTheme="minorHAnsi"/>
                          </w:rPr>
                        </w:pPr>
                        <w:bookmarkStart w:id="47" w:name="_Ref61984838"/>
                        <w:r>
                          <w:t xml:space="preserve">Figure </w:t>
                        </w:r>
                        <w:bookmarkEnd w:id="47"/>
                        <w:r>
                          <w:t>19</w:t>
                        </w:r>
                        <w:r w:rsidRPr="00513E6E">
                          <w:t xml:space="preserve">. FTEs available </w:t>
                        </w:r>
                        <w:r>
                          <w:t>and</w:t>
                        </w:r>
                        <w:r w:rsidRPr="00513E6E">
                          <w:t xml:space="preserve"> required </w:t>
                        </w:r>
                        <w:r>
                          <w:t>after integrating ART services into PHC</w:t>
                        </w:r>
                      </w:p>
                    </w:txbxContent>
                  </v:textbox>
                </v:shape>
                <w10:wrap type="topAndBottom" anchorx="margin" anchory="page"/>
              </v:group>
            </w:pict>
          </mc:Fallback>
        </mc:AlternateContent>
      </w:r>
      <w:r>
        <w:t xml:space="preserve">However, the staffing situation is presented and analyzed in the same way as for ART integration in additional columns in </w:t>
      </w:r>
      <w:r>
        <w:fldChar w:fldCharType="begin"/>
      </w:r>
      <w:r>
        <w:instrText xml:space="preserve"> REF _Ref61895873 \h </w:instrText>
      </w:r>
      <w:r>
        <w:fldChar w:fldCharType="separate"/>
      </w:r>
      <w:r>
        <w:t xml:space="preserve">Figure </w:t>
      </w:r>
      <w:r>
        <w:rPr>
          <w:noProof/>
        </w:rPr>
        <w:t>1</w:t>
      </w:r>
      <w:r w:rsidR="00901796">
        <w:rPr>
          <w:noProof/>
        </w:rPr>
        <w:t>7</w:t>
      </w:r>
      <w:r>
        <w:fldChar w:fldCharType="end"/>
      </w:r>
      <w:r>
        <w:t xml:space="preserve"> and </w:t>
      </w:r>
      <w:r>
        <w:fldChar w:fldCharType="begin"/>
      </w:r>
      <w:r>
        <w:instrText xml:space="preserve"> REF _Ref61984838 \h </w:instrText>
      </w:r>
      <w:r>
        <w:fldChar w:fldCharType="separate"/>
      </w:r>
      <w:r>
        <w:t xml:space="preserve">Figure </w:t>
      </w:r>
      <w:r w:rsidR="00901796">
        <w:rPr>
          <w:noProof/>
        </w:rPr>
        <w:t>19</w:t>
      </w:r>
      <w:r>
        <w:fldChar w:fldCharType="end"/>
      </w:r>
      <w:r>
        <w:t>. A HOT4PHC with sample data for a hypothetical COVID-19 response is available on the HRH2030 website.</w:t>
      </w:r>
    </w:p>
    <w:p w14:paraId="7EE3240A" w14:textId="0D7C390C" w:rsidR="009B3214" w:rsidRPr="00901796" w:rsidRDefault="00901796" w:rsidP="0037632A">
      <w:pPr>
        <w:spacing w:after="0" w:line="240" w:lineRule="auto"/>
        <w:jc w:val="both"/>
        <w:rPr>
          <w:rFonts w:eastAsia="Calibri" w:cs="Times New Roman"/>
        </w:rPr>
      </w:pPr>
      <w:r>
        <w:rPr>
          <w:noProof/>
        </w:rPr>
        <w:drawing>
          <wp:anchor distT="0" distB="0" distL="114300" distR="114300" simplePos="0" relativeHeight="251921408" behindDoc="0" locked="0" layoutInCell="1" allowOverlap="1" wp14:anchorId="59AC507F" wp14:editId="22361786">
            <wp:simplePos x="0" y="0"/>
            <wp:positionH relativeFrom="margin">
              <wp:posOffset>-71903</wp:posOffset>
            </wp:positionH>
            <wp:positionV relativeFrom="paragraph">
              <wp:posOffset>2326302</wp:posOffset>
            </wp:positionV>
            <wp:extent cx="6861810" cy="1605915"/>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61810" cy="1605915"/>
                    </a:xfrm>
                    <a:prstGeom prst="rect">
                      <a:avLst/>
                    </a:prstGeom>
                    <a:noFill/>
                    <a:ln>
                      <a:noFill/>
                    </a:ln>
                  </pic:spPr>
                </pic:pic>
              </a:graphicData>
            </a:graphic>
          </wp:anchor>
        </w:drawing>
      </w:r>
      <w:r w:rsidR="0080270B">
        <w:rPr>
          <w:rFonts w:eastAsia="Calibri" w:cs="Times New Roman"/>
        </w:rPr>
        <w:t xml:space="preserve">HOT4PHC versions for these HRH efficiency cases can be found at: </w:t>
      </w:r>
      <w:hyperlink r:id="rId54" w:history="1">
        <w:r w:rsidR="0080270B">
          <w:rPr>
            <w:rStyle w:val="Hyperlink"/>
            <w:rFonts w:eastAsia="Calibri" w:cs="Times New Roman"/>
          </w:rPr>
          <w:t>https://hrh2030program.org/</w:t>
        </w:r>
      </w:hyperlink>
      <w:r w:rsidR="0080270B" w:rsidRPr="00833156">
        <w:t>. The</w:t>
      </w:r>
      <w:r w:rsidR="0080270B">
        <w:t>se</w:t>
      </w:r>
      <w:r w:rsidR="0080270B" w:rsidRPr="00833156">
        <w:t xml:space="preserve"> </w:t>
      </w:r>
      <w:r w:rsidR="0080270B">
        <w:t xml:space="preserve">tools </w:t>
      </w:r>
      <w:r w:rsidR="0080270B" w:rsidRPr="00833156">
        <w:t>present additional analyses</w:t>
      </w:r>
      <w:r w:rsidR="0080270B">
        <w:t xml:space="preserve"> beyond what is described in this document.</w:t>
      </w:r>
    </w:p>
    <w:sectPr w:rsidR="009B3214" w:rsidRPr="00901796" w:rsidSect="00953D6D">
      <w:pgSz w:w="12240" w:h="15840"/>
      <w:pgMar w:top="1080" w:right="720" w:bottom="1267" w:left="720" w:header="720" w:footer="720"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C5B541" w14:textId="77777777" w:rsidR="005A7974" w:rsidRDefault="005A7974" w:rsidP="00E33115">
      <w:r>
        <w:separator/>
      </w:r>
    </w:p>
    <w:p w14:paraId="12C75FCC" w14:textId="77777777" w:rsidR="005A7974" w:rsidRDefault="005A7974"/>
  </w:endnote>
  <w:endnote w:type="continuationSeparator" w:id="0">
    <w:p w14:paraId="3A272D3D" w14:textId="77777777" w:rsidR="005A7974" w:rsidRDefault="005A7974" w:rsidP="00E33115">
      <w:r>
        <w:continuationSeparator/>
      </w:r>
    </w:p>
    <w:p w14:paraId="0BFF49BE" w14:textId="77777777" w:rsidR="005A7974" w:rsidRDefault="005A79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Times New Roman"/>
    <w:charset w:val="00"/>
    <w:family w:val="auto"/>
    <w:pitch w:val="variable"/>
    <w:sig w:usb0="00000000"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Gill Sans Light">
    <w:altName w:val="Arial"/>
    <w:charset w:val="B1"/>
    <w:family w:val="swiss"/>
    <w:pitch w:val="variable"/>
    <w:sig w:usb0="80000A67" w:usb1="00000000" w:usb2="00000000" w:usb3="00000000" w:csb0="000001F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auto"/>
    <w:pitch w:val="variable"/>
    <w:sig w:usb0="00000003" w:usb1="00000000" w:usb2="00000000" w:usb3="00000000" w:csb0="00000007" w:csb1="00000000"/>
  </w:font>
  <w:font w:name="Gill Sans SemiBold">
    <w:altName w:val="Calibri"/>
    <w:charset w:val="00"/>
    <w:family w:val="swiss"/>
    <w:pitch w:val="variable"/>
    <w:sig w:usb0="8000026F" w:usb1="5000004A" w:usb2="00000000" w:usb3="00000000" w:csb0="00000005"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7F7D96" w14:textId="77777777" w:rsidR="005A7974" w:rsidRDefault="005A7974" w:rsidP="00E33115">
      <w:r>
        <w:separator/>
      </w:r>
    </w:p>
    <w:p w14:paraId="5401A341" w14:textId="77777777" w:rsidR="005A7974" w:rsidRDefault="005A7974"/>
  </w:footnote>
  <w:footnote w:type="continuationSeparator" w:id="0">
    <w:p w14:paraId="17AD03AA" w14:textId="77777777" w:rsidR="005A7974" w:rsidRDefault="005A7974" w:rsidP="00E33115">
      <w:r>
        <w:continuationSeparator/>
      </w:r>
    </w:p>
    <w:p w14:paraId="63724FB2" w14:textId="77777777" w:rsidR="005A7974" w:rsidRDefault="005A7974"/>
  </w:footnote>
  <w:footnote w:id="1">
    <w:p w14:paraId="1FAB0492" w14:textId="77777777" w:rsidR="00E24AF5" w:rsidRPr="00C34A82" w:rsidRDefault="00E24AF5" w:rsidP="00C34A82">
      <w:pPr>
        <w:pStyle w:val="BodyText"/>
        <w:rPr>
          <w:sz w:val="18"/>
          <w:szCs w:val="18"/>
        </w:rPr>
      </w:pPr>
      <w:r w:rsidRPr="00C34A82">
        <w:rPr>
          <w:rStyle w:val="FootnoteReference"/>
          <w:sz w:val="18"/>
          <w:szCs w:val="18"/>
        </w:rPr>
        <w:footnoteRef/>
      </w:r>
      <w:r w:rsidRPr="00C34A82">
        <w:rPr>
          <w:sz w:val="18"/>
          <w:szCs w:val="18"/>
        </w:rPr>
        <w:t xml:space="preserve"> University Research Co. (URC), an HRH2030 partner, led the development of HOT4PHC (as well as HOT4FP and HOT4ART). All tools are </w:t>
      </w:r>
      <w:r w:rsidRPr="00C34A82">
        <w:rPr>
          <w:rFonts w:eastAsia="Calibri"/>
          <w:sz w:val="18"/>
          <w:szCs w:val="18"/>
        </w:rPr>
        <w:t>available on the HRH2030 website:</w:t>
      </w:r>
      <w:r w:rsidRPr="00C34A82">
        <w:rPr>
          <w:rFonts w:cstheme="minorHAnsi"/>
          <w:sz w:val="18"/>
          <w:szCs w:val="18"/>
        </w:rPr>
        <w:t xml:space="preserve"> </w:t>
      </w:r>
      <w:hyperlink r:id="rId1" w:history="1">
        <w:r w:rsidRPr="00C34A82">
          <w:rPr>
            <w:rStyle w:val="Hyperlink"/>
            <w:rFonts w:cstheme="minorHAnsi"/>
            <w:sz w:val="18"/>
            <w:szCs w:val="18"/>
          </w:rPr>
          <w:t>https://www.hrh2030program.org/</w:t>
        </w:r>
      </w:hyperlink>
      <w:r w:rsidRPr="00C34A82">
        <w:rPr>
          <w:rFonts w:eastAsia="Calibri"/>
          <w:sz w:val="18"/>
          <w:szCs w:val="18"/>
        </w:rPr>
        <w:t>)</w:t>
      </w:r>
    </w:p>
  </w:footnote>
  <w:footnote w:id="2">
    <w:p w14:paraId="033F6CCF" w14:textId="77777777" w:rsidR="00052DD0" w:rsidRPr="005E0EF3" w:rsidRDefault="00052DD0" w:rsidP="005E0EF3">
      <w:pPr>
        <w:rPr>
          <w:sz w:val="18"/>
          <w:szCs w:val="18"/>
        </w:rPr>
      </w:pPr>
      <w:r w:rsidRPr="005E0EF3">
        <w:rPr>
          <w:rStyle w:val="FootnoteReference"/>
          <w:sz w:val="18"/>
          <w:szCs w:val="18"/>
        </w:rPr>
        <w:footnoteRef/>
      </w:r>
      <w:r w:rsidRPr="005E0EF3">
        <w:rPr>
          <w:sz w:val="18"/>
          <w:szCs w:val="18"/>
        </w:rPr>
        <w:t xml:space="preserve"> User guides and other materials for the HOT4ART Tool may be found at </w:t>
      </w:r>
      <w:hyperlink r:id="rId2" w:history="1">
        <w:r w:rsidRPr="005E0EF3">
          <w:rPr>
            <w:rStyle w:val="Hyperlink"/>
            <w:sz w:val="18"/>
            <w:szCs w:val="18"/>
          </w:rPr>
          <w:t>https://hrh2030program.org/tool_hrh-planning-for-hiv/</w:t>
        </w:r>
      </w:hyperlink>
      <w:r w:rsidRPr="005E0EF3">
        <w:rPr>
          <w:sz w:val="18"/>
          <w:szCs w:val="18"/>
        </w:rPr>
        <w:t xml:space="preserve">. </w:t>
      </w:r>
    </w:p>
  </w:footnote>
  <w:footnote w:id="3">
    <w:p w14:paraId="2A606E09" w14:textId="77777777" w:rsidR="009E06B9" w:rsidRDefault="009E06B9" w:rsidP="009E06B9">
      <w:pPr>
        <w:pStyle w:val="FootnoteText"/>
      </w:pPr>
      <w:r>
        <w:rPr>
          <w:rStyle w:val="FootnoteReference"/>
        </w:rPr>
        <w:footnoteRef/>
      </w:r>
      <w:r>
        <w:t xml:space="preserve"> </w:t>
      </w:r>
      <w:r w:rsidRPr="0083761C">
        <w:rPr>
          <w:b/>
          <w:bCs/>
          <w:color w:val="72AF2F"/>
          <w:sz w:val="18"/>
          <w:szCs w:val="18"/>
        </w:rPr>
        <w:t>Green tabs</w:t>
      </w:r>
      <w:r w:rsidRPr="0083761C">
        <w:rPr>
          <w:color w:val="72AF2F"/>
          <w:sz w:val="18"/>
          <w:szCs w:val="18"/>
        </w:rPr>
        <w:t xml:space="preserve"> </w:t>
      </w:r>
      <w:r w:rsidRPr="00AA4AA6">
        <w:rPr>
          <w:color w:val="504A4A" w:themeColor="text2" w:themeShade="BF"/>
          <w:sz w:val="18"/>
          <w:szCs w:val="18"/>
        </w:rPr>
        <w:t>starting with a letter are hidden and should only be changed by the team assigned to configure HOT4PHC, because these changes should apply to all HCs and not to individual facilities only. A new HOT4PHC file will be created for each HC that incorporates configuration changes and data already entered by the end-user.</w:t>
      </w:r>
    </w:p>
  </w:footnote>
  <w:footnote w:id="4">
    <w:p w14:paraId="754EFBD2" w14:textId="77777777" w:rsidR="00E24EFD" w:rsidRDefault="00E24EFD" w:rsidP="00AA4AA6">
      <w:r w:rsidRPr="00AA4AA6">
        <w:rPr>
          <w:rStyle w:val="FootnoteReference"/>
          <w:sz w:val="18"/>
          <w:szCs w:val="18"/>
        </w:rPr>
        <w:footnoteRef/>
      </w:r>
      <w:r w:rsidRPr="00AA4AA6">
        <w:rPr>
          <w:sz w:val="18"/>
          <w:szCs w:val="18"/>
        </w:rPr>
        <w:t xml:space="preserve"> When working with facility-level data, only steps three and four are needed.</w:t>
      </w:r>
    </w:p>
  </w:footnote>
  <w:footnote w:id="5">
    <w:p w14:paraId="5ECB97E1" w14:textId="77777777" w:rsidR="00AA4AA6" w:rsidRDefault="00AA4AA6" w:rsidP="00AA4AA6">
      <w:r w:rsidRPr="00AA4AA6">
        <w:rPr>
          <w:rStyle w:val="FootnoteReference"/>
          <w:sz w:val="18"/>
          <w:szCs w:val="18"/>
        </w:rPr>
        <w:footnoteRef/>
      </w:r>
      <w:r w:rsidRPr="00AA4AA6">
        <w:rPr>
          <w:sz w:val="18"/>
          <w:szCs w:val="18"/>
        </w:rPr>
        <w:t xml:space="preserve"> When working with facility-level data, only steps three and four are needed.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56927262"/>
      <w:docPartObj>
        <w:docPartGallery w:val="Page Numbers (Top of Page)"/>
        <w:docPartUnique/>
      </w:docPartObj>
    </w:sdtPr>
    <w:sdtEndPr>
      <w:rPr>
        <w:rStyle w:val="PageNumber"/>
      </w:rPr>
    </w:sdtEndPr>
    <w:sdtContent>
      <w:p w14:paraId="578D0F2B" w14:textId="77777777" w:rsidR="00682145" w:rsidRDefault="00682145" w:rsidP="000044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8BCCEC" w14:textId="77777777" w:rsidR="00682145" w:rsidRDefault="00682145" w:rsidP="0068214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67789779"/>
      <w:docPartObj>
        <w:docPartGallery w:val="Page Numbers (Top of Page)"/>
        <w:docPartUnique/>
      </w:docPartObj>
    </w:sdtPr>
    <w:sdtEndPr>
      <w:rPr>
        <w:rStyle w:val="PageNumber"/>
      </w:rPr>
    </w:sdtEndPr>
    <w:sdtContent>
      <w:p w14:paraId="5B4A0A6B" w14:textId="77777777" w:rsidR="00682145" w:rsidRDefault="00682145" w:rsidP="00004490">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7E9B0A" w14:textId="77777777" w:rsidR="00682145" w:rsidRDefault="00682145" w:rsidP="00682145">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66130" w14:textId="77777777" w:rsidR="00A507B0" w:rsidRDefault="00A507B0" w:rsidP="006E7BAA">
    <w:pPr>
      <w:pStyle w:val="Header"/>
      <w:tabs>
        <w:tab w:val="clear" w:pos="10800"/>
        <w:tab w:val="left" w:pos="440"/>
        <w:tab w:val="left" w:pos="920"/>
        <w:tab w:val="left" w:pos="3820"/>
      </w:tabs>
      <w:ind w:right="360"/>
      <w:jc w:val="left"/>
    </w:pPr>
    <w:r>
      <w:tab/>
    </w: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9361652"/>
      <w:docPartObj>
        <w:docPartGallery w:val="Page Numbers (Top of Page)"/>
        <w:docPartUnique/>
      </w:docPartObj>
    </w:sdtPr>
    <w:sdtEndPr>
      <w:rPr>
        <w:rStyle w:val="PageNumber"/>
      </w:rPr>
    </w:sdtEndPr>
    <w:sdtContent>
      <w:p w14:paraId="09FE9540" w14:textId="77777777" w:rsidR="00CA5205" w:rsidRDefault="00CA5205" w:rsidP="006E7BAA">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06B05B9F" w14:textId="77777777" w:rsidR="00CA5205" w:rsidRDefault="00CA5205" w:rsidP="006E7BAA">
    <w:pPr>
      <w:pStyle w:val="Header"/>
      <w:tabs>
        <w:tab w:val="clear" w:pos="10800"/>
        <w:tab w:val="left" w:pos="440"/>
        <w:tab w:val="left" w:pos="920"/>
        <w:tab w:val="left" w:pos="3820"/>
      </w:tabs>
      <w:ind w:right="360"/>
      <w:jc w:val="left"/>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style="width:14pt;height:14pt;visibility:visible;mso-wrap-style:square" o:bullet="t">
        <v:imagedata r:id="rId1" o:title=""/>
      </v:shape>
    </w:pict>
  </w:numPicBullet>
  <w:numPicBullet w:numPicBulletId="1">
    <w:pict>
      <v:shape id="_x0000_i1231" type="#_x0000_t75" alt="Close" style="width:22pt;height:2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" o:bullet="t">
        <v:imagedata r:id="rId2" o:title="" cropright="-5958f"/>
      </v:shape>
    </w:pict>
  </w:numPicBullet>
  <w:numPicBullet w:numPicBulletId="2">
    <w:pict>
      <v:shape w14:anchorId="048BC74E" id="_x0000_i1232" type="#_x0000_t75" alt="Checkmark" style="width:25.5pt;height:22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" o:bullet="t">
        <v:imagedata r:id="rId3" o:title="" cropbottom="-5958f"/>
      </v:shape>
    </w:pict>
  </w:numPicBullet>
  <w:numPicBullet w:numPicBulletId="3">
    <w:pict>
      <v:shape id="_x0000_i1233" type="#_x0000_t75" alt="Checkmark" style="width:20pt;height:20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" o:bullet="t">
        <v:imagedata r:id="rId4" o:title="" cropbottom="-328f" cropright="-328f"/>
      </v:shape>
    </w:pict>
  </w:numPicBullet>
  <w:abstractNum w:abstractNumId="0" w15:restartNumberingAfterBreak="0">
    <w:nsid w:val="FFFFFF7C"/>
    <w:multiLevelType w:val="singleLevel"/>
    <w:tmpl w:val="B94C12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1E633E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C231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D04B30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75465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AD854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B789EC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714C6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105B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F002D1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44934"/>
    <w:multiLevelType w:val="hybridMultilevel"/>
    <w:tmpl w:val="2FF085AA"/>
    <w:lvl w:ilvl="0" w:tplc="312016BC">
      <w:start w:val="1"/>
      <w:numFmt w:val="bullet"/>
      <w:lvlText w:val="•"/>
      <w:lvlJc w:val="left"/>
      <w:pPr>
        <w:tabs>
          <w:tab w:val="num" w:pos="360"/>
        </w:tabs>
        <w:ind w:left="360" w:hanging="360"/>
      </w:pPr>
      <w:rPr>
        <w:rFonts w:ascii="Times New Roman" w:hAnsi="Times New Roman" w:hint="default"/>
      </w:rPr>
    </w:lvl>
    <w:lvl w:ilvl="1" w:tplc="93B62CD8" w:tentative="1">
      <w:start w:val="1"/>
      <w:numFmt w:val="bullet"/>
      <w:lvlText w:val="•"/>
      <w:lvlJc w:val="left"/>
      <w:pPr>
        <w:tabs>
          <w:tab w:val="num" w:pos="1080"/>
        </w:tabs>
        <w:ind w:left="1080" w:hanging="360"/>
      </w:pPr>
      <w:rPr>
        <w:rFonts w:ascii="Times New Roman" w:hAnsi="Times New Roman" w:hint="default"/>
      </w:rPr>
    </w:lvl>
    <w:lvl w:ilvl="2" w:tplc="A350C340" w:tentative="1">
      <w:start w:val="1"/>
      <w:numFmt w:val="bullet"/>
      <w:lvlText w:val="•"/>
      <w:lvlJc w:val="left"/>
      <w:pPr>
        <w:tabs>
          <w:tab w:val="num" w:pos="1800"/>
        </w:tabs>
        <w:ind w:left="1800" w:hanging="360"/>
      </w:pPr>
      <w:rPr>
        <w:rFonts w:ascii="Times New Roman" w:hAnsi="Times New Roman" w:hint="default"/>
      </w:rPr>
    </w:lvl>
    <w:lvl w:ilvl="3" w:tplc="09B23F6E" w:tentative="1">
      <w:start w:val="1"/>
      <w:numFmt w:val="bullet"/>
      <w:lvlText w:val="•"/>
      <w:lvlJc w:val="left"/>
      <w:pPr>
        <w:tabs>
          <w:tab w:val="num" w:pos="2520"/>
        </w:tabs>
        <w:ind w:left="2520" w:hanging="360"/>
      </w:pPr>
      <w:rPr>
        <w:rFonts w:ascii="Times New Roman" w:hAnsi="Times New Roman" w:hint="default"/>
      </w:rPr>
    </w:lvl>
    <w:lvl w:ilvl="4" w:tplc="C2A6CD96" w:tentative="1">
      <w:start w:val="1"/>
      <w:numFmt w:val="bullet"/>
      <w:lvlText w:val="•"/>
      <w:lvlJc w:val="left"/>
      <w:pPr>
        <w:tabs>
          <w:tab w:val="num" w:pos="3240"/>
        </w:tabs>
        <w:ind w:left="3240" w:hanging="360"/>
      </w:pPr>
      <w:rPr>
        <w:rFonts w:ascii="Times New Roman" w:hAnsi="Times New Roman" w:hint="default"/>
      </w:rPr>
    </w:lvl>
    <w:lvl w:ilvl="5" w:tplc="70DACA1A" w:tentative="1">
      <w:start w:val="1"/>
      <w:numFmt w:val="bullet"/>
      <w:lvlText w:val="•"/>
      <w:lvlJc w:val="left"/>
      <w:pPr>
        <w:tabs>
          <w:tab w:val="num" w:pos="3960"/>
        </w:tabs>
        <w:ind w:left="3960" w:hanging="360"/>
      </w:pPr>
      <w:rPr>
        <w:rFonts w:ascii="Times New Roman" w:hAnsi="Times New Roman" w:hint="default"/>
      </w:rPr>
    </w:lvl>
    <w:lvl w:ilvl="6" w:tplc="D646F07C" w:tentative="1">
      <w:start w:val="1"/>
      <w:numFmt w:val="bullet"/>
      <w:lvlText w:val="•"/>
      <w:lvlJc w:val="left"/>
      <w:pPr>
        <w:tabs>
          <w:tab w:val="num" w:pos="4680"/>
        </w:tabs>
        <w:ind w:left="4680" w:hanging="360"/>
      </w:pPr>
      <w:rPr>
        <w:rFonts w:ascii="Times New Roman" w:hAnsi="Times New Roman" w:hint="default"/>
      </w:rPr>
    </w:lvl>
    <w:lvl w:ilvl="7" w:tplc="481A8D0C" w:tentative="1">
      <w:start w:val="1"/>
      <w:numFmt w:val="bullet"/>
      <w:lvlText w:val="•"/>
      <w:lvlJc w:val="left"/>
      <w:pPr>
        <w:tabs>
          <w:tab w:val="num" w:pos="5400"/>
        </w:tabs>
        <w:ind w:left="5400" w:hanging="360"/>
      </w:pPr>
      <w:rPr>
        <w:rFonts w:ascii="Times New Roman" w:hAnsi="Times New Roman" w:hint="default"/>
      </w:rPr>
    </w:lvl>
    <w:lvl w:ilvl="8" w:tplc="80F26452"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07D1069B"/>
    <w:multiLevelType w:val="hybridMultilevel"/>
    <w:tmpl w:val="48A2D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3B6715"/>
    <w:multiLevelType w:val="hybridMultilevel"/>
    <w:tmpl w:val="9FB207A2"/>
    <w:lvl w:ilvl="0" w:tplc="150CAEF6">
      <w:start w:val="1"/>
      <w:numFmt w:val="bullet"/>
      <w:lvlText w:val="•"/>
      <w:lvlJc w:val="left"/>
      <w:pPr>
        <w:tabs>
          <w:tab w:val="num" w:pos="360"/>
        </w:tabs>
        <w:ind w:left="360" w:hanging="360"/>
      </w:pPr>
      <w:rPr>
        <w:rFonts w:ascii="Times New Roman" w:hAnsi="Times New Roman" w:hint="default"/>
      </w:rPr>
    </w:lvl>
    <w:lvl w:ilvl="1" w:tplc="9CC6E9FC" w:tentative="1">
      <w:start w:val="1"/>
      <w:numFmt w:val="bullet"/>
      <w:lvlText w:val="•"/>
      <w:lvlJc w:val="left"/>
      <w:pPr>
        <w:tabs>
          <w:tab w:val="num" w:pos="1080"/>
        </w:tabs>
        <w:ind w:left="1080" w:hanging="360"/>
      </w:pPr>
      <w:rPr>
        <w:rFonts w:ascii="Times New Roman" w:hAnsi="Times New Roman" w:hint="default"/>
      </w:rPr>
    </w:lvl>
    <w:lvl w:ilvl="2" w:tplc="12328520" w:tentative="1">
      <w:start w:val="1"/>
      <w:numFmt w:val="bullet"/>
      <w:lvlText w:val="•"/>
      <w:lvlJc w:val="left"/>
      <w:pPr>
        <w:tabs>
          <w:tab w:val="num" w:pos="1800"/>
        </w:tabs>
        <w:ind w:left="1800" w:hanging="360"/>
      </w:pPr>
      <w:rPr>
        <w:rFonts w:ascii="Times New Roman" w:hAnsi="Times New Roman" w:hint="default"/>
      </w:rPr>
    </w:lvl>
    <w:lvl w:ilvl="3" w:tplc="7CCAF20A" w:tentative="1">
      <w:start w:val="1"/>
      <w:numFmt w:val="bullet"/>
      <w:lvlText w:val="•"/>
      <w:lvlJc w:val="left"/>
      <w:pPr>
        <w:tabs>
          <w:tab w:val="num" w:pos="2520"/>
        </w:tabs>
        <w:ind w:left="2520" w:hanging="360"/>
      </w:pPr>
      <w:rPr>
        <w:rFonts w:ascii="Times New Roman" w:hAnsi="Times New Roman" w:hint="default"/>
      </w:rPr>
    </w:lvl>
    <w:lvl w:ilvl="4" w:tplc="191A4638" w:tentative="1">
      <w:start w:val="1"/>
      <w:numFmt w:val="bullet"/>
      <w:lvlText w:val="•"/>
      <w:lvlJc w:val="left"/>
      <w:pPr>
        <w:tabs>
          <w:tab w:val="num" w:pos="3240"/>
        </w:tabs>
        <w:ind w:left="3240" w:hanging="360"/>
      </w:pPr>
      <w:rPr>
        <w:rFonts w:ascii="Times New Roman" w:hAnsi="Times New Roman" w:hint="default"/>
      </w:rPr>
    </w:lvl>
    <w:lvl w:ilvl="5" w:tplc="3B50CCEE" w:tentative="1">
      <w:start w:val="1"/>
      <w:numFmt w:val="bullet"/>
      <w:lvlText w:val="•"/>
      <w:lvlJc w:val="left"/>
      <w:pPr>
        <w:tabs>
          <w:tab w:val="num" w:pos="3960"/>
        </w:tabs>
        <w:ind w:left="3960" w:hanging="360"/>
      </w:pPr>
      <w:rPr>
        <w:rFonts w:ascii="Times New Roman" w:hAnsi="Times New Roman" w:hint="default"/>
      </w:rPr>
    </w:lvl>
    <w:lvl w:ilvl="6" w:tplc="61D81D38" w:tentative="1">
      <w:start w:val="1"/>
      <w:numFmt w:val="bullet"/>
      <w:lvlText w:val="•"/>
      <w:lvlJc w:val="left"/>
      <w:pPr>
        <w:tabs>
          <w:tab w:val="num" w:pos="4680"/>
        </w:tabs>
        <w:ind w:left="4680" w:hanging="360"/>
      </w:pPr>
      <w:rPr>
        <w:rFonts w:ascii="Times New Roman" w:hAnsi="Times New Roman" w:hint="default"/>
      </w:rPr>
    </w:lvl>
    <w:lvl w:ilvl="7" w:tplc="487C16F8" w:tentative="1">
      <w:start w:val="1"/>
      <w:numFmt w:val="bullet"/>
      <w:lvlText w:val="•"/>
      <w:lvlJc w:val="left"/>
      <w:pPr>
        <w:tabs>
          <w:tab w:val="num" w:pos="5400"/>
        </w:tabs>
        <w:ind w:left="5400" w:hanging="360"/>
      </w:pPr>
      <w:rPr>
        <w:rFonts w:ascii="Times New Roman" w:hAnsi="Times New Roman" w:hint="default"/>
      </w:rPr>
    </w:lvl>
    <w:lvl w:ilvl="8" w:tplc="AA0068CC" w:tentative="1">
      <w:start w:val="1"/>
      <w:numFmt w:val="bullet"/>
      <w:lvlText w:val="•"/>
      <w:lvlJc w:val="left"/>
      <w:pPr>
        <w:tabs>
          <w:tab w:val="num" w:pos="6120"/>
        </w:tabs>
        <w:ind w:left="6120" w:hanging="360"/>
      </w:pPr>
      <w:rPr>
        <w:rFonts w:ascii="Times New Roman" w:hAnsi="Times New Roman" w:hint="default"/>
      </w:rPr>
    </w:lvl>
  </w:abstractNum>
  <w:abstractNum w:abstractNumId="13" w15:restartNumberingAfterBreak="0">
    <w:nsid w:val="091A6486"/>
    <w:multiLevelType w:val="hybridMultilevel"/>
    <w:tmpl w:val="5B7E5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CB4ADA"/>
    <w:multiLevelType w:val="hybridMultilevel"/>
    <w:tmpl w:val="01B03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814AB2"/>
    <w:multiLevelType w:val="hybridMultilevel"/>
    <w:tmpl w:val="8084CA84"/>
    <w:lvl w:ilvl="0" w:tplc="9D565598">
      <w:start w:val="1"/>
      <w:numFmt w:val="bullet"/>
      <w:lvlText w:val=""/>
      <w:lvlPicBulletId w:val="0"/>
      <w:lvlJc w:val="left"/>
      <w:pPr>
        <w:tabs>
          <w:tab w:val="num" w:pos="720"/>
        </w:tabs>
        <w:ind w:left="720" w:hanging="360"/>
      </w:pPr>
      <w:rPr>
        <w:rFonts w:ascii="Symbol" w:hAnsi="Symbol" w:hint="default"/>
      </w:rPr>
    </w:lvl>
    <w:lvl w:ilvl="1" w:tplc="34D41006" w:tentative="1">
      <w:start w:val="1"/>
      <w:numFmt w:val="bullet"/>
      <w:lvlText w:val=""/>
      <w:lvlJc w:val="left"/>
      <w:pPr>
        <w:tabs>
          <w:tab w:val="num" w:pos="1440"/>
        </w:tabs>
        <w:ind w:left="1440" w:hanging="360"/>
      </w:pPr>
      <w:rPr>
        <w:rFonts w:ascii="Symbol" w:hAnsi="Symbol" w:hint="default"/>
      </w:rPr>
    </w:lvl>
    <w:lvl w:ilvl="2" w:tplc="215411A4" w:tentative="1">
      <w:start w:val="1"/>
      <w:numFmt w:val="bullet"/>
      <w:lvlText w:val=""/>
      <w:lvlJc w:val="left"/>
      <w:pPr>
        <w:tabs>
          <w:tab w:val="num" w:pos="2160"/>
        </w:tabs>
        <w:ind w:left="2160" w:hanging="360"/>
      </w:pPr>
      <w:rPr>
        <w:rFonts w:ascii="Symbol" w:hAnsi="Symbol" w:hint="default"/>
      </w:rPr>
    </w:lvl>
    <w:lvl w:ilvl="3" w:tplc="1240A744" w:tentative="1">
      <w:start w:val="1"/>
      <w:numFmt w:val="bullet"/>
      <w:lvlText w:val=""/>
      <w:lvlJc w:val="left"/>
      <w:pPr>
        <w:tabs>
          <w:tab w:val="num" w:pos="2880"/>
        </w:tabs>
        <w:ind w:left="2880" w:hanging="360"/>
      </w:pPr>
      <w:rPr>
        <w:rFonts w:ascii="Symbol" w:hAnsi="Symbol" w:hint="default"/>
      </w:rPr>
    </w:lvl>
    <w:lvl w:ilvl="4" w:tplc="7D686D5C" w:tentative="1">
      <w:start w:val="1"/>
      <w:numFmt w:val="bullet"/>
      <w:lvlText w:val=""/>
      <w:lvlJc w:val="left"/>
      <w:pPr>
        <w:tabs>
          <w:tab w:val="num" w:pos="3600"/>
        </w:tabs>
        <w:ind w:left="3600" w:hanging="360"/>
      </w:pPr>
      <w:rPr>
        <w:rFonts w:ascii="Symbol" w:hAnsi="Symbol" w:hint="default"/>
      </w:rPr>
    </w:lvl>
    <w:lvl w:ilvl="5" w:tplc="C5500812" w:tentative="1">
      <w:start w:val="1"/>
      <w:numFmt w:val="bullet"/>
      <w:lvlText w:val=""/>
      <w:lvlJc w:val="left"/>
      <w:pPr>
        <w:tabs>
          <w:tab w:val="num" w:pos="4320"/>
        </w:tabs>
        <w:ind w:left="4320" w:hanging="360"/>
      </w:pPr>
      <w:rPr>
        <w:rFonts w:ascii="Symbol" w:hAnsi="Symbol" w:hint="default"/>
      </w:rPr>
    </w:lvl>
    <w:lvl w:ilvl="6" w:tplc="D6B456FC" w:tentative="1">
      <w:start w:val="1"/>
      <w:numFmt w:val="bullet"/>
      <w:lvlText w:val=""/>
      <w:lvlJc w:val="left"/>
      <w:pPr>
        <w:tabs>
          <w:tab w:val="num" w:pos="5040"/>
        </w:tabs>
        <w:ind w:left="5040" w:hanging="360"/>
      </w:pPr>
      <w:rPr>
        <w:rFonts w:ascii="Symbol" w:hAnsi="Symbol" w:hint="default"/>
      </w:rPr>
    </w:lvl>
    <w:lvl w:ilvl="7" w:tplc="70980AB6" w:tentative="1">
      <w:start w:val="1"/>
      <w:numFmt w:val="bullet"/>
      <w:lvlText w:val=""/>
      <w:lvlJc w:val="left"/>
      <w:pPr>
        <w:tabs>
          <w:tab w:val="num" w:pos="5760"/>
        </w:tabs>
        <w:ind w:left="5760" w:hanging="360"/>
      </w:pPr>
      <w:rPr>
        <w:rFonts w:ascii="Symbol" w:hAnsi="Symbol" w:hint="default"/>
      </w:rPr>
    </w:lvl>
    <w:lvl w:ilvl="8" w:tplc="3006C8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DAD2CD2"/>
    <w:multiLevelType w:val="hybridMultilevel"/>
    <w:tmpl w:val="6B2CDB4E"/>
    <w:lvl w:ilvl="0" w:tplc="F0663422">
      <w:start w:val="1"/>
      <w:numFmt w:val="bullet"/>
      <w:lvlText w:val="•"/>
      <w:lvlJc w:val="left"/>
      <w:pPr>
        <w:tabs>
          <w:tab w:val="num" w:pos="360"/>
        </w:tabs>
        <w:ind w:left="360" w:hanging="360"/>
      </w:pPr>
      <w:rPr>
        <w:rFonts w:ascii="Times New Roman" w:hAnsi="Times New Roman" w:hint="default"/>
      </w:rPr>
    </w:lvl>
    <w:lvl w:ilvl="1" w:tplc="8D1600C0" w:tentative="1">
      <w:start w:val="1"/>
      <w:numFmt w:val="bullet"/>
      <w:lvlText w:val="•"/>
      <w:lvlJc w:val="left"/>
      <w:pPr>
        <w:tabs>
          <w:tab w:val="num" w:pos="1080"/>
        </w:tabs>
        <w:ind w:left="1080" w:hanging="360"/>
      </w:pPr>
      <w:rPr>
        <w:rFonts w:ascii="Times New Roman" w:hAnsi="Times New Roman" w:hint="default"/>
      </w:rPr>
    </w:lvl>
    <w:lvl w:ilvl="2" w:tplc="373EC2C6" w:tentative="1">
      <w:start w:val="1"/>
      <w:numFmt w:val="bullet"/>
      <w:lvlText w:val="•"/>
      <w:lvlJc w:val="left"/>
      <w:pPr>
        <w:tabs>
          <w:tab w:val="num" w:pos="1800"/>
        </w:tabs>
        <w:ind w:left="1800" w:hanging="360"/>
      </w:pPr>
      <w:rPr>
        <w:rFonts w:ascii="Times New Roman" w:hAnsi="Times New Roman" w:hint="default"/>
      </w:rPr>
    </w:lvl>
    <w:lvl w:ilvl="3" w:tplc="E1F63B3E" w:tentative="1">
      <w:start w:val="1"/>
      <w:numFmt w:val="bullet"/>
      <w:lvlText w:val="•"/>
      <w:lvlJc w:val="left"/>
      <w:pPr>
        <w:tabs>
          <w:tab w:val="num" w:pos="2520"/>
        </w:tabs>
        <w:ind w:left="2520" w:hanging="360"/>
      </w:pPr>
      <w:rPr>
        <w:rFonts w:ascii="Times New Roman" w:hAnsi="Times New Roman" w:hint="default"/>
      </w:rPr>
    </w:lvl>
    <w:lvl w:ilvl="4" w:tplc="3A4855D8" w:tentative="1">
      <w:start w:val="1"/>
      <w:numFmt w:val="bullet"/>
      <w:lvlText w:val="•"/>
      <w:lvlJc w:val="left"/>
      <w:pPr>
        <w:tabs>
          <w:tab w:val="num" w:pos="3240"/>
        </w:tabs>
        <w:ind w:left="3240" w:hanging="360"/>
      </w:pPr>
      <w:rPr>
        <w:rFonts w:ascii="Times New Roman" w:hAnsi="Times New Roman" w:hint="default"/>
      </w:rPr>
    </w:lvl>
    <w:lvl w:ilvl="5" w:tplc="9A7CFC32" w:tentative="1">
      <w:start w:val="1"/>
      <w:numFmt w:val="bullet"/>
      <w:lvlText w:val="•"/>
      <w:lvlJc w:val="left"/>
      <w:pPr>
        <w:tabs>
          <w:tab w:val="num" w:pos="3960"/>
        </w:tabs>
        <w:ind w:left="3960" w:hanging="360"/>
      </w:pPr>
      <w:rPr>
        <w:rFonts w:ascii="Times New Roman" w:hAnsi="Times New Roman" w:hint="default"/>
      </w:rPr>
    </w:lvl>
    <w:lvl w:ilvl="6" w:tplc="BC48B8DE" w:tentative="1">
      <w:start w:val="1"/>
      <w:numFmt w:val="bullet"/>
      <w:lvlText w:val="•"/>
      <w:lvlJc w:val="left"/>
      <w:pPr>
        <w:tabs>
          <w:tab w:val="num" w:pos="4680"/>
        </w:tabs>
        <w:ind w:left="4680" w:hanging="360"/>
      </w:pPr>
      <w:rPr>
        <w:rFonts w:ascii="Times New Roman" w:hAnsi="Times New Roman" w:hint="default"/>
      </w:rPr>
    </w:lvl>
    <w:lvl w:ilvl="7" w:tplc="B05C26C4" w:tentative="1">
      <w:start w:val="1"/>
      <w:numFmt w:val="bullet"/>
      <w:lvlText w:val="•"/>
      <w:lvlJc w:val="left"/>
      <w:pPr>
        <w:tabs>
          <w:tab w:val="num" w:pos="5400"/>
        </w:tabs>
        <w:ind w:left="5400" w:hanging="360"/>
      </w:pPr>
      <w:rPr>
        <w:rFonts w:ascii="Times New Roman" w:hAnsi="Times New Roman" w:hint="default"/>
      </w:rPr>
    </w:lvl>
    <w:lvl w:ilvl="8" w:tplc="B92AFCD0" w:tentative="1">
      <w:start w:val="1"/>
      <w:numFmt w:val="bullet"/>
      <w:lvlText w:val="•"/>
      <w:lvlJc w:val="left"/>
      <w:pPr>
        <w:tabs>
          <w:tab w:val="num" w:pos="6120"/>
        </w:tabs>
        <w:ind w:left="6120" w:hanging="360"/>
      </w:pPr>
      <w:rPr>
        <w:rFonts w:ascii="Times New Roman" w:hAnsi="Times New Roman" w:hint="default"/>
      </w:rPr>
    </w:lvl>
  </w:abstractNum>
  <w:abstractNum w:abstractNumId="17" w15:restartNumberingAfterBreak="0">
    <w:nsid w:val="1F8903EB"/>
    <w:multiLevelType w:val="hybridMultilevel"/>
    <w:tmpl w:val="A356C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F3399"/>
    <w:multiLevelType w:val="hybridMultilevel"/>
    <w:tmpl w:val="1AD22B2A"/>
    <w:lvl w:ilvl="0" w:tplc="71928EA6">
      <w:start w:val="1"/>
      <w:numFmt w:val="lowerLetter"/>
      <w:lvlText w:val="%1."/>
      <w:lvlJc w:val="left"/>
      <w:pPr>
        <w:ind w:left="36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9" w15:restartNumberingAfterBreak="0">
    <w:nsid w:val="21EB6127"/>
    <w:multiLevelType w:val="hybridMultilevel"/>
    <w:tmpl w:val="A86CA318"/>
    <w:lvl w:ilvl="0" w:tplc="0826F7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F8177C"/>
    <w:multiLevelType w:val="hybridMultilevel"/>
    <w:tmpl w:val="67189D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5CF345C"/>
    <w:multiLevelType w:val="multilevel"/>
    <w:tmpl w:val="F4F872C0"/>
    <w:lvl w:ilvl="0">
      <w:start w:val="1"/>
      <w:numFmt w:val="bullet"/>
      <w:lvlText w:val="—"/>
      <w:lvlJc w:val="left"/>
      <w:pPr>
        <w:ind w:left="720" w:hanging="360"/>
      </w:pPr>
      <w:rPr>
        <w:rFonts w:ascii="Gill Sans" w:hAnsi="Gill Sans" w:hint="default"/>
        <w:b w:val="0"/>
        <w:i w:val="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2" w15:restartNumberingAfterBreak="0">
    <w:nsid w:val="297E13E5"/>
    <w:multiLevelType w:val="hybridMultilevel"/>
    <w:tmpl w:val="B6D6A422"/>
    <w:lvl w:ilvl="0" w:tplc="3EC67F12">
      <w:start w:val="1"/>
      <w:numFmt w:val="bullet"/>
      <w:lvlText w:val="•"/>
      <w:lvlJc w:val="left"/>
      <w:pPr>
        <w:tabs>
          <w:tab w:val="num" w:pos="360"/>
        </w:tabs>
        <w:ind w:left="360" w:hanging="360"/>
      </w:pPr>
      <w:rPr>
        <w:rFonts w:ascii="Times New Roman" w:hAnsi="Times New Roman" w:hint="default"/>
      </w:rPr>
    </w:lvl>
    <w:lvl w:ilvl="1" w:tplc="6C22F28C" w:tentative="1">
      <w:start w:val="1"/>
      <w:numFmt w:val="bullet"/>
      <w:lvlText w:val="•"/>
      <w:lvlJc w:val="left"/>
      <w:pPr>
        <w:tabs>
          <w:tab w:val="num" w:pos="1080"/>
        </w:tabs>
        <w:ind w:left="1080" w:hanging="360"/>
      </w:pPr>
      <w:rPr>
        <w:rFonts w:ascii="Times New Roman" w:hAnsi="Times New Roman" w:hint="default"/>
      </w:rPr>
    </w:lvl>
    <w:lvl w:ilvl="2" w:tplc="8E4221D0" w:tentative="1">
      <w:start w:val="1"/>
      <w:numFmt w:val="bullet"/>
      <w:lvlText w:val="•"/>
      <w:lvlJc w:val="left"/>
      <w:pPr>
        <w:tabs>
          <w:tab w:val="num" w:pos="1800"/>
        </w:tabs>
        <w:ind w:left="1800" w:hanging="360"/>
      </w:pPr>
      <w:rPr>
        <w:rFonts w:ascii="Times New Roman" w:hAnsi="Times New Roman" w:hint="default"/>
      </w:rPr>
    </w:lvl>
    <w:lvl w:ilvl="3" w:tplc="8A10FEDE" w:tentative="1">
      <w:start w:val="1"/>
      <w:numFmt w:val="bullet"/>
      <w:lvlText w:val="•"/>
      <w:lvlJc w:val="left"/>
      <w:pPr>
        <w:tabs>
          <w:tab w:val="num" w:pos="2520"/>
        </w:tabs>
        <w:ind w:left="2520" w:hanging="360"/>
      </w:pPr>
      <w:rPr>
        <w:rFonts w:ascii="Times New Roman" w:hAnsi="Times New Roman" w:hint="default"/>
      </w:rPr>
    </w:lvl>
    <w:lvl w:ilvl="4" w:tplc="16E0FF08" w:tentative="1">
      <w:start w:val="1"/>
      <w:numFmt w:val="bullet"/>
      <w:lvlText w:val="•"/>
      <w:lvlJc w:val="left"/>
      <w:pPr>
        <w:tabs>
          <w:tab w:val="num" w:pos="3240"/>
        </w:tabs>
        <w:ind w:left="3240" w:hanging="360"/>
      </w:pPr>
      <w:rPr>
        <w:rFonts w:ascii="Times New Roman" w:hAnsi="Times New Roman" w:hint="default"/>
      </w:rPr>
    </w:lvl>
    <w:lvl w:ilvl="5" w:tplc="848C7132" w:tentative="1">
      <w:start w:val="1"/>
      <w:numFmt w:val="bullet"/>
      <w:lvlText w:val="•"/>
      <w:lvlJc w:val="left"/>
      <w:pPr>
        <w:tabs>
          <w:tab w:val="num" w:pos="3960"/>
        </w:tabs>
        <w:ind w:left="3960" w:hanging="360"/>
      </w:pPr>
      <w:rPr>
        <w:rFonts w:ascii="Times New Roman" w:hAnsi="Times New Roman" w:hint="default"/>
      </w:rPr>
    </w:lvl>
    <w:lvl w:ilvl="6" w:tplc="F27E613E" w:tentative="1">
      <w:start w:val="1"/>
      <w:numFmt w:val="bullet"/>
      <w:lvlText w:val="•"/>
      <w:lvlJc w:val="left"/>
      <w:pPr>
        <w:tabs>
          <w:tab w:val="num" w:pos="4680"/>
        </w:tabs>
        <w:ind w:left="4680" w:hanging="360"/>
      </w:pPr>
      <w:rPr>
        <w:rFonts w:ascii="Times New Roman" w:hAnsi="Times New Roman" w:hint="default"/>
      </w:rPr>
    </w:lvl>
    <w:lvl w:ilvl="7" w:tplc="EB581A36" w:tentative="1">
      <w:start w:val="1"/>
      <w:numFmt w:val="bullet"/>
      <w:lvlText w:val="•"/>
      <w:lvlJc w:val="left"/>
      <w:pPr>
        <w:tabs>
          <w:tab w:val="num" w:pos="5400"/>
        </w:tabs>
        <w:ind w:left="5400" w:hanging="360"/>
      </w:pPr>
      <w:rPr>
        <w:rFonts w:ascii="Times New Roman" w:hAnsi="Times New Roman" w:hint="default"/>
      </w:rPr>
    </w:lvl>
    <w:lvl w:ilvl="8" w:tplc="E0282368" w:tentative="1">
      <w:start w:val="1"/>
      <w:numFmt w:val="bullet"/>
      <w:lvlText w:val="•"/>
      <w:lvlJc w:val="left"/>
      <w:pPr>
        <w:tabs>
          <w:tab w:val="num" w:pos="6120"/>
        </w:tabs>
        <w:ind w:left="6120" w:hanging="360"/>
      </w:pPr>
      <w:rPr>
        <w:rFonts w:ascii="Times New Roman" w:hAnsi="Times New Roman" w:hint="default"/>
      </w:rPr>
    </w:lvl>
  </w:abstractNum>
  <w:abstractNum w:abstractNumId="23" w15:restartNumberingAfterBreak="0">
    <w:nsid w:val="2CC53202"/>
    <w:multiLevelType w:val="hybridMultilevel"/>
    <w:tmpl w:val="079C5188"/>
    <w:lvl w:ilvl="0" w:tplc="6544388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314ED"/>
    <w:multiLevelType w:val="hybridMultilevel"/>
    <w:tmpl w:val="8F540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075753"/>
    <w:multiLevelType w:val="hybridMultilevel"/>
    <w:tmpl w:val="C220DEA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A2734F6"/>
    <w:multiLevelType w:val="multilevel"/>
    <w:tmpl w:val="6B24A91A"/>
    <w:lvl w:ilvl="0">
      <w:start w:val="1"/>
      <w:numFmt w:val="bullet"/>
      <w:lvlText w:val="–"/>
      <w:lvlJc w:val="left"/>
      <w:pPr>
        <w:ind w:left="288" w:hanging="288"/>
      </w:pPr>
      <w:rPr>
        <w:rFonts w:ascii="Gill Sans Light" w:hAnsi="Gill Sans Light" w:hint="cs"/>
        <w:b w:val="0"/>
        <w:i w:val="0"/>
        <w:sz w:val="20"/>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27" w15:restartNumberingAfterBreak="0">
    <w:nsid w:val="41AB7844"/>
    <w:multiLevelType w:val="hybridMultilevel"/>
    <w:tmpl w:val="435C771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E03B59"/>
    <w:multiLevelType w:val="hybridMultilevel"/>
    <w:tmpl w:val="030AE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C20FF7"/>
    <w:multiLevelType w:val="hybridMultilevel"/>
    <w:tmpl w:val="380EE3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E80747"/>
    <w:multiLevelType w:val="hybridMultilevel"/>
    <w:tmpl w:val="3BD81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7EA628B"/>
    <w:multiLevelType w:val="singleLevel"/>
    <w:tmpl w:val="0409001B"/>
    <w:lvl w:ilvl="0">
      <w:start w:val="1"/>
      <w:numFmt w:val="lowerRoman"/>
      <w:lvlText w:val="%1."/>
      <w:lvlJc w:val="right"/>
      <w:pPr>
        <w:ind w:left="360" w:hanging="360"/>
      </w:pPr>
    </w:lvl>
  </w:abstractNum>
  <w:abstractNum w:abstractNumId="32" w15:restartNumberingAfterBreak="0">
    <w:nsid w:val="65006D6E"/>
    <w:multiLevelType w:val="hybridMultilevel"/>
    <w:tmpl w:val="069CE6B6"/>
    <w:lvl w:ilvl="0" w:tplc="04090001">
      <w:start w:val="4"/>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6785D21"/>
    <w:multiLevelType w:val="hybridMultilevel"/>
    <w:tmpl w:val="CAB62306"/>
    <w:lvl w:ilvl="0" w:tplc="0BCA9752">
      <w:start w:val="1"/>
      <w:numFmt w:val="bullet"/>
      <w:pStyle w:val="TableListTex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FB79E8"/>
    <w:multiLevelType w:val="hybridMultilevel"/>
    <w:tmpl w:val="B358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F92BC9"/>
    <w:multiLevelType w:val="hybridMultilevel"/>
    <w:tmpl w:val="DFBA9402"/>
    <w:lvl w:ilvl="0" w:tplc="B286439E">
      <w:start w:val="1"/>
      <w:numFmt w:val="bullet"/>
      <w:pStyle w:val="ListParagraph"/>
      <w:lvlText w:val="–"/>
      <w:lvlJc w:val="left"/>
      <w:pPr>
        <w:ind w:left="288" w:hanging="288"/>
      </w:pPr>
      <w:rPr>
        <w:rFonts w:ascii="Gill Sans Light" w:hAnsi="Gill Sans Light" w:hint="cs"/>
        <w:b w:val="0"/>
        <w:i w:val="0"/>
        <w:sz w:val="2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6" w15:restartNumberingAfterBreak="0">
    <w:nsid w:val="6F415DD1"/>
    <w:multiLevelType w:val="hybridMultilevel"/>
    <w:tmpl w:val="A50C5544"/>
    <w:lvl w:ilvl="0" w:tplc="0826F778">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953AC"/>
    <w:multiLevelType w:val="hybridMultilevel"/>
    <w:tmpl w:val="C51C58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9"/>
  </w:num>
  <w:num w:numId="3">
    <w:abstractNumId w:val="28"/>
  </w:num>
  <w:num w:numId="4">
    <w:abstractNumId w:val="37"/>
  </w:num>
  <w:num w:numId="5">
    <w:abstractNumId w:val="36"/>
  </w:num>
  <w:num w:numId="6">
    <w:abstractNumId w:val="15"/>
  </w:num>
  <w:num w:numId="7">
    <w:abstractNumId w:val="0"/>
  </w:num>
  <w:num w:numId="8">
    <w:abstractNumId w:val="1"/>
  </w:num>
  <w:num w:numId="9">
    <w:abstractNumId w:val="2"/>
  </w:num>
  <w:num w:numId="10">
    <w:abstractNumId w:val="3"/>
  </w:num>
  <w:num w:numId="11">
    <w:abstractNumId w:val="8"/>
  </w:num>
  <w:num w:numId="12">
    <w:abstractNumId w:val="4"/>
  </w:num>
  <w:num w:numId="13">
    <w:abstractNumId w:val="5"/>
  </w:num>
  <w:num w:numId="14">
    <w:abstractNumId w:val="6"/>
  </w:num>
  <w:num w:numId="15">
    <w:abstractNumId w:val="7"/>
  </w:num>
  <w:num w:numId="16">
    <w:abstractNumId w:val="9"/>
  </w:num>
  <w:num w:numId="17">
    <w:abstractNumId w:val="35"/>
  </w:num>
  <w:num w:numId="18">
    <w:abstractNumId w:val="21"/>
  </w:num>
  <w:num w:numId="19">
    <w:abstractNumId w:val="26"/>
  </w:num>
  <w:num w:numId="20">
    <w:abstractNumId w:val="13"/>
  </w:num>
  <w:num w:numId="21">
    <w:abstractNumId w:val="30"/>
  </w:num>
  <w:num w:numId="22">
    <w:abstractNumId w:val="32"/>
  </w:num>
  <w:num w:numId="23">
    <w:abstractNumId w:val="20"/>
  </w:num>
  <w:num w:numId="24">
    <w:abstractNumId w:val="14"/>
  </w:num>
  <w:num w:numId="25">
    <w:abstractNumId w:val="24"/>
  </w:num>
  <w:num w:numId="26">
    <w:abstractNumId w:val="33"/>
  </w:num>
  <w:num w:numId="27">
    <w:abstractNumId w:val="17"/>
  </w:num>
  <w:num w:numId="28">
    <w:abstractNumId w:val="10"/>
  </w:num>
  <w:num w:numId="29">
    <w:abstractNumId w:val="22"/>
  </w:num>
  <w:num w:numId="30">
    <w:abstractNumId w:val="16"/>
  </w:num>
  <w:num w:numId="31">
    <w:abstractNumId w:val="12"/>
  </w:num>
  <w:num w:numId="32">
    <w:abstractNumId w:val="23"/>
  </w:num>
  <w:num w:numId="33">
    <w:abstractNumId w:val="34"/>
  </w:num>
  <w:num w:numId="34">
    <w:abstractNumId w:val="29"/>
  </w:num>
  <w:num w:numId="35">
    <w:abstractNumId w:val="31"/>
  </w:num>
  <w:num w:numId="36">
    <w:abstractNumId w:val="27"/>
  </w:num>
  <w:num w:numId="37">
    <w:abstractNumId w:val="18"/>
  </w:num>
  <w:num w:numId="38">
    <w:abstractNumId w:val="18"/>
    <w:lvlOverride w:ilvl="0">
      <w:startOverride w:val="1"/>
    </w:lvlOverride>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NotTrackMoves/>
  <w:defaultTabStop w:val="144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E86"/>
    <w:rsid w:val="00015AC0"/>
    <w:rsid w:val="0002224D"/>
    <w:rsid w:val="000301E4"/>
    <w:rsid w:val="00033225"/>
    <w:rsid w:val="000352FA"/>
    <w:rsid w:val="0003632F"/>
    <w:rsid w:val="000378A7"/>
    <w:rsid w:val="00041B75"/>
    <w:rsid w:val="0004429B"/>
    <w:rsid w:val="00052DD0"/>
    <w:rsid w:val="00057789"/>
    <w:rsid w:val="000655B5"/>
    <w:rsid w:val="00070265"/>
    <w:rsid w:val="00075325"/>
    <w:rsid w:val="00081828"/>
    <w:rsid w:val="00083652"/>
    <w:rsid w:val="000839B5"/>
    <w:rsid w:val="000A1699"/>
    <w:rsid w:val="000A29EE"/>
    <w:rsid w:val="000A39B5"/>
    <w:rsid w:val="000B2BBB"/>
    <w:rsid w:val="000B456A"/>
    <w:rsid w:val="000B7E6F"/>
    <w:rsid w:val="000C1624"/>
    <w:rsid w:val="000C76C1"/>
    <w:rsid w:val="000D42A3"/>
    <w:rsid w:val="000D52D1"/>
    <w:rsid w:val="000D63AF"/>
    <w:rsid w:val="000E3B5A"/>
    <w:rsid w:val="000F2C37"/>
    <w:rsid w:val="000F32E4"/>
    <w:rsid w:val="000F5829"/>
    <w:rsid w:val="00102893"/>
    <w:rsid w:val="00103079"/>
    <w:rsid w:val="00106A93"/>
    <w:rsid w:val="00112830"/>
    <w:rsid w:val="0011439A"/>
    <w:rsid w:val="001146B5"/>
    <w:rsid w:val="00121BA0"/>
    <w:rsid w:val="0012200A"/>
    <w:rsid w:val="0012301B"/>
    <w:rsid w:val="00124AD9"/>
    <w:rsid w:val="001351FA"/>
    <w:rsid w:val="0013568B"/>
    <w:rsid w:val="00136601"/>
    <w:rsid w:val="00140C59"/>
    <w:rsid w:val="001454E6"/>
    <w:rsid w:val="00146E91"/>
    <w:rsid w:val="0015002D"/>
    <w:rsid w:val="0015667E"/>
    <w:rsid w:val="00160612"/>
    <w:rsid w:val="0017355A"/>
    <w:rsid w:val="00173810"/>
    <w:rsid w:val="00180954"/>
    <w:rsid w:val="00183E68"/>
    <w:rsid w:val="00191791"/>
    <w:rsid w:val="00194B6F"/>
    <w:rsid w:val="00195165"/>
    <w:rsid w:val="00196BFC"/>
    <w:rsid w:val="001A232D"/>
    <w:rsid w:val="001A6D32"/>
    <w:rsid w:val="001A7002"/>
    <w:rsid w:val="001B1E90"/>
    <w:rsid w:val="001B2BAA"/>
    <w:rsid w:val="001B745D"/>
    <w:rsid w:val="001D1D2B"/>
    <w:rsid w:val="001D3CEB"/>
    <w:rsid w:val="001D439A"/>
    <w:rsid w:val="001D4A8A"/>
    <w:rsid w:val="001E2541"/>
    <w:rsid w:val="001E4ADF"/>
    <w:rsid w:val="001E5D43"/>
    <w:rsid w:val="001E6D8E"/>
    <w:rsid w:val="001F2F0B"/>
    <w:rsid w:val="001F6CE2"/>
    <w:rsid w:val="00200B01"/>
    <w:rsid w:val="00201EEF"/>
    <w:rsid w:val="0020276B"/>
    <w:rsid w:val="00210F8A"/>
    <w:rsid w:val="002147DB"/>
    <w:rsid w:val="00221AA2"/>
    <w:rsid w:val="00224DC3"/>
    <w:rsid w:val="002359DF"/>
    <w:rsid w:val="00241680"/>
    <w:rsid w:val="0025620D"/>
    <w:rsid w:val="00256352"/>
    <w:rsid w:val="00260C6F"/>
    <w:rsid w:val="0027252E"/>
    <w:rsid w:val="00282F2A"/>
    <w:rsid w:val="00287FA1"/>
    <w:rsid w:val="00291F2A"/>
    <w:rsid w:val="002951AA"/>
    <w:rsid w:val="002B57B8"/>
    <w:rsid w:val="002B7C6C"/>
    <w:rsid w:val="002C0537"/>
    <w:rsid w:val="002C4570"/>
    <w:rsid w:val="002C5846"/>
    <w:rsid w:val="002D42EF"/>
    <w:rsid w:val="002D454B"/>
    <w:rsid w:val="002E362D"/>
    <w:rsid w:val="002E6823"/>
    <w:rsid w:val="002F6C5F"/>
    <w:rsid w:val="003026DD"/>
    <w:rsid w:val="00307EE4"/>
    <w:rsid w:val="00311128"/>
    <w:rsid w:val="00313564"/>
    <w:rsid w:val="003259A0"/>
    <w:rsid w:val="00327826"/>
    <w:rsid w:val="00335140"/>
    <w:rsid w:val="00336B2E"/>
    <w:rsid w:val="0033736A"/>
    <w:rsid w:val="00341A11"/>
    <w:rsid w:val="00341E76"/>
    <w:rsid w:val="00342128"/>
    <w:rsid w:val="00351AF4"/>
    <w:rsid w:val="00372CBE"/>
    <w:rsid w:val="0037632A"/>
    <w:rsid w:val="00380D3F"/>
    <w:rsid w:val="003869D5"/>
    <w:rsid w:val="00397DEA"/>
    <w:rsid w:val="003A1B26"/>
    <w:rsid w:val="003A3404"/>
    <w:rsid w:val="003C3515"/>
    <w:rsid w:val="003C53FA"/>
    <w:rsid w:val="003D1828"/>
    <w:rsid w:val="003D502A"/>
    <w:rsid w:val="003D51C1"/>
    <w:rsid w:val="003E13A4"/>
    <w:rsid w:val="003E334D"/>
    <w:rsid w:val="003E44F2"/>
    <w:rsid w:val="003E4CE8"/>
    <w:rsid w:val="003E7EEB"/>
    <w:rsid w:val="003F15C1"/>
    <w:rsid w:val="003F1E5F"/>
    <w:rsid w:val="003F4AED"/>
    <w:rsid w:val="003F7E3E"/>
    <w:rsid w:val="00403497"/>
    <w:rsid w:val="00403638"/>
    <w:rsid w:val="0040745E"/>
    <w:rsid w:val="00410B0E"/>
    <w:rsid w:val="004141E3"/>
    <w:rsid w:val="0041456A"/>
    <w:rsid w:val="00422FB4"/>
    <w:rsid w:val="00425BEA"/>
    <w:rsid w:val="00426686"/>
    <w:rsid w:val="004274B3"/>
    <w:rsid w:val="004314C3"/>
    <w:rsid w:val="00431850"/>
    <w:rsid w:val="00433DFA"/>
    <w:rsid w:val="004345F3"/>
    <w:rsid w:val="00434CF3"/>
    <w:rsid w:val="004407ED"/>
    <w:rsid w:val="00442B7F"/>
    <w:rsid w:val="00445642"/>
    <w:rsid w:val="00445AF1"/>
    <w:rsid w:val="00447827"/>
    <w:rsid w:val="00455173"/>
    <w:rsid w:val="00467632"/>
    <w:rsid w:val="00467633"/>
    <w:rsid w:val="00472B96"/>
    <w:rsid w:val="0047382C"/>
    <w:rsid w:val="00484407"/>
    <w:rsid w:val="00484A22"/>
    <w:rsid w:val="00492DB9"/>
    <w:rsid w:val="00494477"/>
    <w:rsid w:val="004A3C1A"/>
    <w:rsid w:val="004A6403"/>
    <w:rsid w:val="004B6324"/>
    <w:rsid w:val="004C2308"/>
    <w:rsid w:val="004D074F"/>
    <w:rsid w:val="004D2DC7"/>
    <w:rsid w:val="004D30FD"/>
    <w:rsid w:val="004F0C0D"/>
    <w:rsid w:val="004F15F5"/>
    <w:rsid w:val="004F3A73"/>
    <w:rsid w:val="004F5D48"/>
    <w:rsid w:val="005124B2"/>
    <w:rsid w:val="0052154D"/>
    <w:rsid w:val="00526C88"/>
    <w:rsid w:val="005305C3"/>
    <w:rsid w:val="00530CCC"/>
    <w:rsid w:val="00533308"/>
    <w:rsid w:val="00533378"/>
    <w:rsid w:val="00535644"/>
    <w:rsid w:val="005411B9"/>
    <w:rsid w:val="00542E81"/>
    <w:rsid w:val="0054329A"/>
    <w:rsid w:val="00544FFA"/>
    <w:rsid w:val="005458A0"/>
    <w:rsid w:val="00551C49"/>
    <w:rsid w:val="00555552"/>
    <w:rsid w:val="00557BA0"/>
    <w:rsid w:val="00560280"/>
    <w:rsid w:val="005640CE"/>
    <w:rsid w:val="0057378B"/>
    <w:rsid w:val="005828A3"/>
    <w:rsid w:val="0058360E"/>
    <w:rsid w:val="005908A8"/>
    <w:rsid w:val="00591D15"/>
    <w:rsid w:val="00597149"/>
    <w:rsid w:val="00597E86"/>
    <w:rsid w:val="005A3435"/>
    <w:rsid w:val="005A4501"/>
    <w:rsid w:val="005A7974"/>
    <w:rsid w:val="005B0C03"/>
    <w:rsid w:val="005B16D6"/>
    <w:rsid w:val="005B2E8D"/>
    <w:rsid w:val="005B2EAA"/>
    <w:rsid w:val="005B2F0B"/>
    <w:rsid w:val="005C05E2"/>
    <w:rsid w:val="005C6188"/>
    <w:rsid w:val="005C7057"/>
    <w:rsid w:val="005D428F"/>
    <w:rsid w:val="005E0EF3"/>
    <w:rsid w:val="005F0E49"/>
    <w:rsid w:val="005F40B0"/>
    <w:rsid w:val="00602B8F"/>
    <w:rsid w:val="00612390"/>
    <w:rsid w:val="00614088"/>
    <w:rsid w:val="006266D8"/>
    <w:rsid w:val="00626D19"/>
    <w:rsid w:val="0063258F"/>
    <w:rsid w:val="00634F0B"/>
    <w:rsid w:val="00635859"/>
    <w:rsid w:val="006400C5"/>
    <w:rsid w:val="006405E6"/>
    <w:rsid w:val="00644A65"/>
    <w:rsid w:val="00645FA7"/>
    <w:rsid w:val="00651128"/>
    <w:rsid w:val="00657BFA"/>
    <w:rsid w:val="00661BD5"/>
    <w:rsid w:val="00664440"/>
    <w:rsid w:val="006657CA"/>
    <w:rsid w:val="00672CE4"/>
    <w:rsid w:val="00680EF6"/>
    <w:rsid w:val="00682145"/>
    <w:rsid w:val="00685B38"/>
    <w:rsid w:val="0069430A"/>
    <w:rsid w:val="006955A4"/>
    <w:rsid w:val="00697AD1"/>
    <w:rsid w:val="006A1367"/>
    <w:rsid w:val="006A1E3B"/>
    <w:rsid w:val="006A25F1"/>
    <w:rsid w:val="006B080A"/>
    <w:rsid w:val="006B3E86"/>
    <w:rsid w:val="006C0CA4"/>
    <w:rsid w:val="006C4A11"/>
    <w:rsid w:val="006C6C7C"/>
    <w:rsid w:val="006D00C7"/>
    <w:rsid w:val="006D1F93"/>
    <w:rsid w:val="006D267F"/>
    <w:rsid w:val="006D3C61"/>
    <w:rsid w:val="006D5C26"/>
    <w:rsid w:val="006E15F3"/>
    <w:rsid w:val="006E7BAA"/>
    <w:rsid w:val="006F10C0"/>
    <w:rsid w:val="006F1DD6"/>
    <w:rsid w:val="00706ADC"/>
    <w:rsid w:val="007078CF"/>
    <w:rsid w:val="00721232"/>
    <w:rsid w:val="00722D0A"/>
    <w:rsid w:val="00732FA0"/>
    <w:rsid w:val="00733F67"/>
    <w:rsid w:val="00750AF0"/>
    <w:rsid w:val="00754BCC"/>
    <w:rsid w:val="007554A0"/>
    <w:rsid w:val="00756323"/>
    <w:rsid w:val="0076320C"/>
    <w:rsid w:val="00763B90"/>
    <w:rsid w:val="00771F68"/>
    <w:rsid w:val="00782FA5"/>
    <w:rsid w:val="007830B8"/>
    <w:rsid w:val="00786454"/>
    <w:rsid w:val="007871C6"/>
    <w:rsid w:val="0079044B"/>
    <w:rsid w:val="00794271"/>
    <w:rsid w:val="00794736"/>
    <w:rsid w:val="00797C11"/>
    <w:rsid w:val="007A00AA"/>
    <w:rsid w:val="007A0C5E"/>
    <w:rsid w:val="007B0FEE"/>
    <w:rsid w:val="007B20CB"/>
    <w:rsid w:val="007C15D2"/>
    <w:rsid w:val="007C3C67"/>
    <w:rsid w:val="007C4D02"/>
    <w:rsid w:val="007C6B88"/>
    <w:rsid w:val="007D37FA"/>
    <w:rsid w:val="007D789A"/>
    <w:rsid w:val="007F627D"/>
    <w:rsid w:val="007F7F3B"/>
    <w:rsid w:val="00801E49"/>
    <w:rsid w:val="0080270B"/>
    <w:rsid w:val="00807637"/>
    <w:rsid w:val="00813297"/>
    <w:rsid w:val="00823AF6"/>
    <w:rsid w:val="0082479F"/>
    <w:rsid w:val="00825B25"/>
    <w:rsid w:val="008277FF"/>
    <w:rsid w:val="00830AAB"/>
    <w:rsid w:val="0083761C"/>
    <w:rsid w:val="00841C1C"/>
    <w:rsid w:val="00841FF2"/>
    <w:rsid w:val="008522D7"/>
    <w:rsid w:val="00856C8A"/>
    <w:rsid w:val="00862111"/>
    <w:rsid w:val="00874BB5"/>
    <w:rsid w:val="00880B69"/>
    <w:rsid w:val="00884A37"/>
    <w:rsid w:val="00887D2A"/>
    <w:rsid w:val="008924F9"/>
    <w:rsid w:val="008A307F"/>
    <w:rsid w:val="008A6503"/>
    <w:rsid w:val="008A69E5"/>
    <w:rsid w:val="008A75EE"/>
    <w:rsid w:val="008B12B8"/>
    <w:rsid w:val="008B16B9"/>
    <w:rsid w:val="008B51DA"/>
    <w:rsid w:val="008B599E"/>
    <w:rsid w:val="008C3FBE"/>
    <w:rsid w:val="008C63A9"/>
    <w:rsid w:val="008D7CF7"/>
    <w:rsid w:val="008E2841"/>
    <w:rsid w:val="008E31C8"/>
    <w:rsid w:val="008E3765"/>
    <w:rsid w:val="008E7850"/>
    <w:rsid w:val="008F1C85"/>
    <w:rsid w:val="008F2331"/>
    <w:rsid w:val="008F4843"/>
    <w:rsid w:val="008F56BA"/>
    <w:rsid w:val="00901796"/>
    <w:rsid w:val="00903B63"/>
    <w:rsid w:val="00910236"/>
    <w:rsid w:val="00927387"/>
    <w:rsid w:val="00931172"/>
    <w:rsid w:val="0093135E"/>
    <w:rsid w:val="0094557C"/>
    <w:rsid w:val="009465AE"/>
    <w:rsid w:val="00951580"/>
    <w:rsid w:val="00953D6D"/>
    <w:rsid w:val="0095663D"/>
    <w:rsid w:val="009709E8"/>
    <w:rsid w:val="00974F26"/>
    <w:rsid w:val="00986543"/>
    <w:rsid w:val="009900F0"/>
    <w:rsid w:val="009A1C46"/>
    <w:rsid w:val="009A3E93"/>
    <w:rsid w:val="009A7072"/>
    <w:rsid w:val="009B3214"/>
    <w:rsid w:val="009B5862"/>
    <w:rsid w:val="009C24DF"/>
    <w:rsid w:val="009D2C55"/>
    <w:rsid w:val="009D6A4F"/>
    <w:rsid w:val="009E0056"/>
    <w:rsid w:val="009E06B9"/>
    <w:rsid w:val="009E1D6D"/>
    <w:rsid w:val="00A13AA1"/>
    <w:rsid w:val="00A17F95"/>
    <w:rsid w:val="00A40E25"/>
    <w:rsid w:val="00A507B0"/>
    <w:rsid w:val="00A57B3E"/>
    <w:rsid w:val="00A62367"/>
    <w:rsid w:val="00A630C0"/>
    <w:rsid w:val="00A65434"/>
    <w:rsid w:val="00A72202"/>
    <w:rsid w:val="00A73160"/>
    <w:rsid w:val="00A76F6F"/>
    <w:rsid w:val="00A82D35"/>
    <w:rsid w:val="00A90138"/>
    <w:rsid w:val="00A92ADE"/>
    <w:rsid w:val="00A93CC4"/>
    <w:rsid w:val="00A94D0D"/>
    <w:rsid w:val="00A97717"/>
    <w:rsid w:val="00AA2736"/>
    <w:rsid w:val="00AA4AA6"/>
    <w:rsid w:val="00AA5B75"/>
    <w:rsid w:val="00AA7A0F"/>
    <w:rsid w:val="00AC0A74"/>
    <w:rsid w:val="00AD0814"/>
    <w:rsid w:val="00AD0FEC"/>
    <w:rsid w:val="00AD261C"/>
    <w:rsid w:val="00AD46D8"/>
    <w:rsid w:val="00AD4AAB"/>
    <w:rsid w:val="00AD5809"/>
    <w:rsid w:val="00AE34C4"/>
    <w:rsid w:val="00AF77A0"/>
    <w:rsid w:val="00B0488C"/>
    <w:rsid w:val="00B0580B"/>
    <w:rsid w:val="00B066B8"/>
    <w:rsid w:val="00B45F64"/>
    <w:rsid w:val="00B6143E"/>
    <w:rsid w:val="00B62229"/>
    <w:rsid w:val="00B665A7"/>
    <w:rsid w:val="00B87614"/>
    <w:rsid w:val="00B928BE"/>
    <w:rsid w:val="00B96ADD"/>
    <w:rsid w:val="00BA0794"/>
    <w:rsid w:val="00BA2BA6"/>
    <w:rsid w:val="00BA41D6"/>
    <w:rsid w:val="00BA5A0A"/>
    <w:rsid w:val="00BB0DA6"/>
    <w:rsid w:val="00BB2199"/>
    <w:rsid w:val="00BB5364"/>
    <w:rsid w:val="00BC282C"/>
    <w:rsid w:val="00BC6D3A"/>
    <w:rsid w:val="00BD3008"/>
    <w:rsid w:val="00BD3100"/>
    <w:rsid w:val="00BD3B63"/>
    <w:rsid w:val="00BD50C8"/>
    <w:rsid w:val="00BE12BD"/>
    <w:rsid w:val="00BF1590"/>
    <w:rsid w:val="00BF2AD2"/>
    <w:rsid w:val="00C01A60"/>
    <w:rsid w:val="00C32415"/>
    <w:rsid w:val="00C33EE0"/>
    <w:rsid w:val="00C34A82"/>
    <w:rsid w:val="00C411E1"/>
    <w:rsid w:val="00C42C37"/>
    <w:rsid w:val="00C47207"/>
    <w:rsid w:val="00C53239"/>
    <w:rsid w:val="00C53991"/>
    <w:rsid w:val="00C65EA6"/>
    <w:rsid w:val="00C67DF5"/>
    <w:rsid w:val="00C843B7"/>
    <w:rsid w:val="00CA1390"/>
    <w:rsid w:val="00CA5205"/>
    <w:rsid w:val="00CA582A"/>
    <w:rsid w:val="00CB0DFC"/>
    <w:rsid w:val="00CB5B94"/>
    <w:rsid w:val="00CB7F58"/>
    <w:rsid w:val="00CC406D"/>
    <w:rsid w:val="00CC4236"/>
    <w:rsid w:val="00CC796A"/>
    <w:rsid w:val="00CD1315"/>
    <w:rsid w:val="00CD4F9E"/>
    <w:rsid w:val="00CE6CC2"/>
    <w:rsid w:val="00D0028D"/>
    <w:rsid w:val="00D0435F"/>
    <w:rsid w:val="00D04969"/>
    <w:rsid w:val="00D12DE4"/>
    <w:rsid w:val="00D12E09"/>
    <w:rsid w:val="00D21587"/>
    <w:rsid w:val="00D26773"/>
    <w:rsid w:val="00D30CD7"/>
    <w:rsid w:val="00D31AB2"/>
    <w:rsid w:val="00D3333A"/>
    <w:rsid w:val="00D34AB7"/>
    <w:rsid w:val="00D36505"/>
    <w:rsid w:val="00D371EA"/>
    <w:rsid w:val="00D50972"/>
    <w:rsid w:val="00D52CAD"/>
    <w:rsid w:val="00D564BC"/>
    <w:rsid w:val="00D706B0"/>
    <w:rsid w:val="00D7078E"/>
    <w:rsid w:val="00D70E19"/>
    <w:rsid w:val="00D74709"/>
    <w:rsid w:val="00D7598B"/>
    <w:rsid w:val="00D80F64"/>
    <w:rsid w:val="00D82F10"/>
    <w:rsid w:val="00D86215"/>
    <w:rsid w:val="00D9445A"/>
    <w:rsid w:val="00D9656C"/>
    <w:rsid w:val="00DA05F0"/>
    <w:rsid w:val="00DB05BE"/>
    <w:rsid w:val="00DB3375"/>
    <w:rsid w:val="00DB3E08"/>
    <w:rsid w:val="00DC1B68"/>
    <w:rsid w:val="00DC318A"/>
    <w:rsid w:val="00DC3312"/>
    <w:rsid w:val="00DD49AA"/>
    <w:rsid w:val="00DE394E"/>
    <w:rsid w:val="00DE50DE"/>
    <w:rsid w:val="00DF0B44"/>
    <w:rsid w:val="00DF2C0D"/>
    <w:rsid w:val="00E00ED4"/>
    <w:rsid w:val="00E023AD"/>
    <w:rsid w:val="00E069E1"/>
    <w:rsid w:val="00E10662"/>
    <w:rsid w:val="00E17A9A"/>
    <w:rsid w:val="00E204B3"/>
    <w:rsid w:val="00E206AA"/>
    <w:rsid w:val="00E2220F"/>
    <w:rsid w:val="00E24AF5"/>
    <w:rsid w:val="00E24EFD"/>
    <w:rsid w:val="00E255FD"/>
    <w:rsid w:val="00E278B1"/>
    <w:rsid w:val="00E33115"/>
    <w:rsid w:val="00E349ED"/>
    <w:rsid w:val="00E40D18"/>
    <w:rsid w:val="00E44F3C"/>
    <w:rsid w:val="00E51E66"/>
    <w:rsid w:val="00E5498B"/>
    <w:rsid w:val="00E575D5"/>
    <w:rsid w:val="00E66897"/>
    <w:rsid w:val="00E71E5E"/>
    <w:rsid w:val="00E751D0"/>
    <w:rsid w:val="00E7610D"/>
    <w:rsid w:val="00E76277"/>
    <w:rsid w:val="00E774EB"/>
    <w:rsid w:val="00E84311"/>
    <w:rsid w:val="00E90373"/>
    <w:rsid w:val="00E943F1"/>
    <w:rsid w:val="00E95616"/>
    <w:rsid w:val="00E96CC0"/>
    <w:rsid w:val="00EA5563"/>
    <w:rsid w:val="00EB1FBD"/>
    <w:rsid w:val="00EC2594"/>
    <w:rsid w:val="00EC2986"/>
    <w:rsid w:val="00EC3587"/>
    <w:rsid w:val="00EC3862"/>
    <w:rsid w:val="00EC3F4C"/>
    <w:rsid w:val="00ED37FA"/>
    <w:rsid w:val="00ED77A8"/>
    <w:rsid w:val="00EE066A"/>
    <w:rsid w:val="00EE08FA"/>
    <w:rsid w:val="00EE1BB0"/>
    <w:rsid w:val="00EE4E1A"/>
    <w:rsid w:val="00EE4F50"/>
    <w:rsid w:val="00EF05BB"/>
    <w:rsid w:val="00EF08D2"/>
    <w:rsid w:val="00EF4F0E"/>
    <w:rsid w:val="00EF60B3"/>
    <w:rsid w:val="00F014F0"/>
    <w:rsid w:val="00F0491E"/>
    <w:rsid w:val="00F05E6F"/>
    <w:rsid w:val="00F128B9"/>
    <w:rsid w:val="00F12985"/>
    <w:rsid w:val="00F16844"/>
    <w:rsid w:val="00F16D89"/>
    <w:rsid w:val="00F17B17"/>
    <w:rsid w:val="00F35653"/>
    <w:rsid w:val="00F361D3"/>
    <w:rsid w:val="00F42DD8"/>
    <w:rsid w:val="00F43FB5"/>
    <w:rsid w:val="00F508E2"/>
    <w:rsid w:val="00F514A0"/>
    <w:rsid w:val="00F6345C"/>
    <w:rsid w:val="00F63580"/>
    <w:rsid w:val="00F668B6"/>
    <w:rsid w:val="00F72007"/>
    <w:rsid w:val="00F75C2E"/>
    <w:rsid w:val="00F9388E"/>
    <w:rsid w:val="00FA5700"/>
    <w:rsid w:val="00FC2C77"/>
    <w:rsid w:val="00FD0F4E"/>
    <w:rsid w:val="00FD2A6F"/>
    <w:rsid w:val="00FD300E"/>
    <w:rsid w:val="00FD4BA8"/>
    <w:rsid w:val="00FD5618"/>
    <w:rsid w:val="00FE3BCC"/>
    <w:rsid w:val="00FF5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6247B2"/>
  <w15:chartTrackingRefBased/>
  <w15:docId w15:val="{6E47530B-9C40-483E-A098-90CCFFB1F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w:qFormat/>
    <w:rsid w:val="00A507B0"/>
    <w:pPr>
      <w:spacing w:after="120" w:line="260" w:lineRule="exact"/>
    </w:pPr>
    <w:rPr>
      <w:rFonts w:ascii="Gill Sans MT" w:hAnsi="Gill Sans MT" w:cs="Gill Sans Light"/>
      <w:color w:val="504A4A" w:themeColor="text2" w:themeShade="BF"/>
      <w:sz w:val="20"/>
      <w:szCs w:val="20"/>
    </w:rPr>
  </w:style>
  <w:style w:type="paragraph" w:styleId="Heading1">
    <w:name w:val="heading 1"/>
    <w:next w:val="Normal"/>
    <w:link w:val="Heading1Char"/>
    <w:uiPriority w:val="9"/>
    <w:qFormat/>
    <w:rsid w:val="00A507B0"/>
    <w:pPr>
      <w:spacing w:before="240" w:after="120"/>
      <w:outlineLvl w:val="0"/>
    </w:pPr>
    <w:rPr>
      <w:rFonts w:ascii="Gill Sans MT" w:hAnsi="Gill Sans MT" w:cs="Gill Sans Light"/>
      <w:b/>
      <w:color w:val="002F6C" w:themeColor="accent1"/>
      <w:sz w:val="36"/>
      <w:szCs w:val="36"/>
    </w:rPr>
  </w:style>
  <w:style w:type="paragraph" w:styleId="Heading2">
    <w:name w:val="heading 2"/>
    <w:next w:val="Normal"/>
    <w:link w:val="Heading2Char"/>
    <w:uiPriority w:val="9"/>
    <w:unhideWhenUsed/>
    <w:qFormat/>
    <w:rsid w:val="00A507B0"/>
    <w:pPr>
      <w:spacing w:before="240" w:after="120" w:line="300" w:lineRule="exact"/>
      <w:outlineLvl w:val="1"/>
    </w:pPr>
    <w:rPr>
      <w:rFonts w:ascii="Gill Sans MT" w:eastAsiaTheme="majorEastAsia" w:hAnsi="Gill Sans MT" w:cs="Gill Sans"/>
      <w:b/>
      <w:color w:val="002F6C" w:themeColor="accent1"/>
      <w:sz w:val="26"/>
      <w:szCs w:val="28"/>
    </w:rPr>
  </w:style>
  <w:style w:type="paragraph" w:styleId="Heading3">
    <w:name w:val="heading 3"/>
    <w:next w:val="Normal"/>
    <w:link w:val="Heading3Char"/>
    <w:uiPriority w:val="9"/>
    <w:unhideWhenUsed/>
    <w:qFormat/>
    <w:rsid w:val="005124B2"/>
    <w:pPr>
      <w:outlineLvl w:val="2"/>
    </w:pPr>
    <w:rPr>
      <w:rFonts w:ascii="Gill Sans MT" w:eastAsiaTheme="majorEastAsia" w:hAnsi="Gill Sans MT" w:cs="Gill Sans"/>
      <w:b/>
      <w:color w:val="002F6C" w:themeColor="accent1"/>
      <w:sz w:val="22"/>
      <w:szCs w:val="28"/>
    </w:rPr>
  </w:style>
  <w:style w:type="paragraph" w:styleId="Heading4">
    <w:name w:val="heading 4"/>
    <w:next w:val="Normal"/>
    <w:link w:val="Heading4Char"/>
    <w:uiPriority w:val="9"/>
    <w:unhideWhenUsed/>
    <w:qFormat/>
    <w:rsid w:val="00A507B0"/>
    <w:pPr>
      <w:spacing w:before="200" w:after="40"/>
      <w:outlineLvl w:val="3"/>
    </w:pPr>
    <w:rPr>
      <w:rFonts w:ascii="Gill Sans MT" w:hAnsi="Gill Sans MT" w:cs="Gill Sans Light"/>
      <w:b/>
      <w:caps/>
      <w:color w:val="0067B9" w:themeColor="accent4"/>
      <w:sz w:val="18"/>
      <w:szCs w:val="18"/>
    </w:rPr>
  </w:style>
  <w:style w:type="paragraph" w:styleId="Heading5">
    <w:name w:val="heading 5"/>
    <w:next w:val="Normal"/>
    <w:link w:val="Heading5Char"/>
    <w:uiPriority w:val="9"/>
    <w:unhideWhenUsed/>
    <w:qFormat/>
    <w:rsid w:val="00A507B0"/>
    <w:pPr>
      <w:outlineLvl w:val="4"/>
    </w:pPr>
    <w:rPr>
      <w:rFonts w:ascii="Gill Sans MT" w:eastAsiaTheme="majorEastAsia" w:hAnsi="Gill Sans MT" w:cstheme="majorBidi"/>
      <w:i/>
      <w:iCs/>
      <w:color w:val="002250" w:themeColor="accent1" w:themeShade="BF"/>
      <w:sz w:val="20"/>
      <w:szCs w:val="20"/>
    </w:rPr>
  </w:style>
  <w:style w:type="paragraph" w:styleId="Heading6">
    <w:name w:val="heading 6"/>
    <w:basedOn w:val="Normal"/>
    <w:next w:val="Normal"/>
    <w:link w:val="Heading6Char"/>
    <w:uiPriority w:val="9"/>
    <w:unhideWhenUsed/>
    <w:qFormat/>
    <w:rsid w:val="00A507B0"/>
    <w:pPr>
      <w:keepNext/>
      <w:keepLines/>
      <w:spacing w:before="40" w:after="0"/>
      <w:outlineLvl w:val="5"/>
    </w:pPr>
    <w:rPr>
      <w:rFonts w:eastAsiaTheme="majorEastAsia" w:cstheme="majorBidi"/>
      <w:color w:val="001735"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07B0"/>
    <w:rPr>
      <w:rFonts w:ascii="Gill Sans MT" w:hAnsi="Gill Sans MT" w:cs="Gill Sans Light"/>
      <w:b/>
      <w:color w:val="002F6C" w:themeColor="accent1"/>
      <w:sz w:val="36"/>
      <w:szCs w:val="36"/>
    </w:rPr>
  </w:style>
  <w:style w:type="character" w:customStyle="1" w:styleId="Heading2Char">
    <w:name w:val="Heading 2 Char"/>
    <w:basedOn w:val="DefaultParagraphFont"/>
    <w:link w:val="Heading2"/>
    <w:uiPriority w:val="9"/>
    <w:rsid w:val="00A507B0"/>
    <w:rPr>
      <w:rFonts w:ascii="Gill Sans MT" w:eastAsiaTheme="majorEastAsia" w:hAnsi="Gill Sans MT" w:cs="Gill Sans"/>
      <w:b/>
      <w:color w:val="002F6C" w:themeColor="accent1"/>
      <w:sz w:val="26"/>
      <w:szCs w:val="28"/>
    </w:rPr>
  </w:style>
  <w:style w:type="character" w:customStyle="1" w:styleId="Heading3Char">
    <w:name w:val="Heading 3 Char"/>
    <w:basedOn w:val="DefaultParagraphFont"/>
    <w:link w:val="Heading3"/>
    <w:uiPriority w:val="9"/>
    <w:rsid w:val="005124B2"/>
    <w:rPr>
      <w:rFonts w:ascii="Gill Sans MT" w:eastAsiaTheme="majorEastAsia" w:hAnsi="Gill Sans MT" w:cs="Gill Sans"/>
      <w:b/>
      <w:color w:val="002F6C" w:themeColor="accent1"/>
      <w:sz w:val="22"/>
      <w:szCs w:val="28"/>
    </w:rPr>
  </w:style>
  <w:style w:type="character" w:customStyle="1" w:styleId="Heading4Char">
    <w:name w:val="Heading 4 Char"/>
    <w:basedOn w:val="DefaultParagraphFont"/>
    <w:link w:val="Heading4"/>
    <w:uiPriority w:val="9"/>
    <w:rsid w:val="00A507B0"/>
    <w:rPr>
      <w:rFonts w:ascii="Gill Sans MT" w:hAnsi="Gill Sans MT" w:cs="Gill Sans Light"/>
      <w:b/>
      <w:caps/>
      <w:color w:val="0067B9" w:themeColor="accent4"/>
      <w:sz w:val="18"/>
      <w:szCs w:val="18"/>
    </w:rPr>
  </w:style>
  <w:style w:type="character" w:customStyle="1" w:styleId="Heading5Char">
    <w:name w:val="Heading 5 Char"/>
    <w:basedOn w:val="DefaultParagraphFont"/>
    <w:link w:val="Heading5"/>
    <w:uiPriority w:val="9"/>
    <w:rsid w:val="00A507B0"/>
    <w:rPr>
      <w:rFonts w:ascii="Gill Sans MT" w:eastAsiaTheme="majorEastAsia" w:hAnsi="Gill Sans MT" w:cstheme="majorBidi"/>
      <w:i/>
      <w:iCs/>
      <w:color w:val="002250" w:themeColor="accent1" w:themeShade="BF"/>
      <w:sz w:val="20"/>
      <w:szCs w:val="20"/>
    </w:rPr>
  </w:style>
  <w:style w:type="character" w:customStyle="1" w:styleId="Heading6Char">
    <w:name w:val="Heading 6 Char"/>
    <w:basedOn w:val="DefaultParagraphFont"/>
    <w:link w:val="Heading6"/>
    <w:uiPriority w:val="9"/>
    <w:rsid w:val="00A507B0"/>
    <w:rPr>
      <w:rFonts w:ascii="Gill Sans MT" w:eastAsiaTheme="majorEastAsia" w:hAnsi="Gill Sans MT" w:cstheme="majorBidi"/>
      <w:color w:val="001735" w:themeColor="accent1" w:themeShade="7F"/>
      <w:sz w:val="20"/>
      <w:szCs w:val="20"/>
    </w:rPr>
  </w:style>
  <w:style w:type="paragraph" w:styleId="Header">
    <w:name w:val="header"/>
    <w:aliases w:val="Page #"/>
    <w:link w:val="HeaderChar"/>
    <w:uiPriority w:val="99"/>
    <w:unhideWhenUsed/>
    <w:qFormat/>
    <w:rsid w:val="00A507B0"/>
    <w:pPr>
      <w:tabs>
        <w:tab w:val="right" w:pos="10800"/>
      </w:tabs>
      <w:jc w:val="right"/>
    </w:pPr>
    <w:rPr>
      <w:rFonts w:ascii="Gill Sans MT" w:hAnsi="Gill Sans MT" w:cs="Gill Sans Light"/>
      <w:color w:val="504A4A" w:themeColor="text2" w:themeShade="BF"/>
      <w:sz w:val="18"/>
      <w:szCs w:val="18"/>
    </w:rPr>
  </w:style>
  <w:style w:type="character" w:customStyle="1" w:styleId="HeaderChar">
    <w:name w:val="Header Char"/>
    <w:aliases w:val="Page # Char"/>
    <w:basedOn w:val="DefaultParagraphFont"/>
    <w:link w:val="Header"/>
    <w:uiPriority w:val="99"/>
    <w:rsid w:val="00A507B0"/>
    <w:rPr>
      <w:rFonts w:ascii="Gill Sans MT" w:hAnsi="Gill Sans MT" w:cs="Gill Sans Light"/>
      <w:color w:val="504A4A" w:themeColor="text2" w:themeShade="BF"/>
      <w:sz w:val="18"/>
      <w:szCs w:val="18"/>
    </w:rPr>
  </w:style>
  <w:style w:type="paragraph" w:styleId="Footer">
    <w:name w:val="footer"/>
    <w:basedOn w:val="Normal"/>
    <w:link w:val="FooterChar"/>
    <w:uiPriority w:val="99"/>
    <w:unhideWhenUsed/>
    <w:qFormat/>
    <w:rsid w:val="005458A0"/>
    <w:pPr>
      <w:tabs>
        <w:tab w:val="center" w:pos="4680"/>
        <w:tab w:val="right" w:pos="9360"/>
      </w:tabs>
    </w:pPr>
  </w:style>
  <w:style w:type="character" w:customStyle="1" w:styleId="FooterChar">
    <w:name w:val="Footer Char"/>
    <w:basedOn w:val="DefaultParagraphFont"/>
    <w:link w:val="Footer"/>
    <w:uiPriority w:val="99"/>
    <w:rsid w:val="005458A0"/>
  </w:style>
  <w:style w:type="paragraph" w:styleId="ListParagraph">
    <w:name w:val="List Paragraph"/>
    <w:basedOn w:val="BodyText"/>
    <w:uiPriority w:val="34"/>
    <w:qFormat/>
    <w:rsid w:val="00591D15"/>
    <w:pPr>
      <w:numPr>
        <w:numId w:val="17"/>
      </w:numPr>
      <w:tabs>
        <w:tab w:val="left" w:pos="720"/>
      </w:tabs>
    </w:pPr>
  </w:style>
  <w:style w:type="paragraph" w:styleId="BodyText">
    <w:name w:val="Body Text"/>
    <w:basedOn w:val="Normal"/>
    <w:link w:val="BodyTextChar"/>
    <w:uiPriority w:val="1"/>
    <w:qFormat/>
    <w:rsid w:val="00910236"/>
  </w:style>
  <w:style w:type="character" w:customStyle="1" w:styleId="BodyTextChar">
    <w:name w:val="Body Text Char"/>
    <w:basedOn w:val="DefaultParagraphFont"/>
    <w:link w:val="BodyText"/>
    <w:uiPriority w:val="1"/>
    <w:rsid w:val="00910236"/>
    <w:rPr>
      <w:rFonts w:ascii="Gill Sans Light" w:hAnsi="Gill Sans Light" w:cs="Gill Sans Light"/>
      <w:color w:val="504A4A" w:themeColor="text2" w:themeShade="BF"/>
      <w:sz w:val="20"/>
      <w:szCs w:val="20"/>
    </w:rPr>
  </w:style>
  <w:style w:type="paragraph" w:customStyle="1" w:styleId="TableHeading2">
    <w:name w:val="Table Heading 2"/>
    <w:basedOn w:val="Normal"/>
    <w:qFormat/>
    <w:rsid w:val="00782FA5"/>
    <w:pPr>
      <w:framePr w:wrap="around" w:vAnchor="page" w:hAnchor="margin" w:xAlign="right" w:y="2017"/>
      <w:spacing w:before="120"/>
      <w:ind w:left="216"/>
      <w:suppressOverlap/>
      <w:jc w:val="center"/>
    </w:pPr>
    <w:rPr>
      <w:b/>
      <w:color w:val="000000" w:themeColor="text1"/>
      <w:sz w:val="18"/>
      <w:szCs w:val="18"/>
    </w:rPr>
  </w:style>
  <w:style w:type="paragraph" w:customStyle="1" w:styleId="FigTableNumber">
    <w:name w:val="Fig/Table Number"/>
    <w:link w:val="FigTableNumberChar"/>
    <w:qFormat/>
    <w:rsid w:val="00A507B0"/>
    <w:pPr>
      <w:spacing w:before="320" w:after="40" w:line="280" w:lineRule="exact"/>
    </w:pPr>
    <w:rPr>
      <w:rFonts w:ascii="Gill Sans MT" w:eastAsiaTheme="majorEastAsia" w:hAnsi="Gill Sans MT" w:cs="Gill Sans"/>
      <w:b/>
      <w:caps/>
      <w:color w:val="002F6C" w:themeColor="accent1"/>
      <w:sz w:val="16"/>
      <w:szCs w:val="19"/>
    </w:rPr>
  </w:style>
  <w:style w:type="character" w:customStyle="1" w:styleId="FigTableNumberChar">
    <w:name w:val="Fig/Table Number Char"/>
    <w:basedOn w:val="DefaultParagraphFont"/>
    <w:link w:val="FigTableNumber"/>
    <w:rsid w:val="00A507B0"/>
    <w:rPr>
      <w:rFonts w:ascii="Gill Sans MT" w:eastAsiaTheme="majorEastAsia" w:hAnsi="Gill Sans MT" w:cs="Gill Sans"/>
      <w:b/>
      <w:caps/>
      <w:color w:val="002F6C" w:themeColor="accent1"/>
      <w:sz w:val="16"/>
      <w:szCs w:val="19"/>
    </w:rPr>
  </w:style>
  <w:style w:type="paragraph" w:customStyle="1" w:styleId="FigTableSub">
    <w:name w:val="Fig/Table Sub"/>
    <w:link w:val="FigTableSubChar"/>
    <w:qFormat/>
    <w:rsid w:val="00A507B0"/>
    <w:pPr>
      <w:spacing w:before="60" w:after="40" w:line="240" w:lineRule="exact"/>
    </w:pPr>
    <w:rPr>
      <w:rFonts w:ascii="Gill Sans MT" w:eastAsiaTheme="majorEastAsia" w:hAnsi="Gill Sans MT" w:cs="Gill Sans"/>
      <w:color w:val="002F6C" w:themeColor="accent1"/>
      <w:sz w:val="20"/>
      <w:szCs w:val="22"/>
    </w:rPr>
  </w:style>
  <w:style w:type="character" w:customStyle="1" w:styleId="FigTableSubChar">
    <w:name w:val="Fig/Table Sub Char"/>
    <w:basedOn w:val="DefaultParagraphFont"/>
    <w:link w:val="FigTableSub"/>
    <w:rsid w:val="00A507B0"/>
    <w:rPr>
      <w:rFonts w:ascii="Gill Sans MT" w:eastAsiaTheme="majorEastAsia" w:hAnsi="Gill Sans MT" w:cs="Gill Sans"/>
      <w:color w:val="002F6C" w:themeColor="accent1"/>
      <w:sz w:val="20"/>
      <w:szCs w:val="22"/>
    </w:rPr>
  </w:style>
  <w:style w:type="paragraph" w:customStyle="1" w:styleId="TableNote">
    <w:name w:val="Table Note"/>
    <w:basedOn w:val="Normal"/>
    <w:qFormat/>
    <w:rsid w:val="005A3435"/>
    <w:pPr>
      <w:spacing w:after="0" w:line="240" w:lineRule="auto"/>
    </w:pPr>
    <w:rPr>
      <w:rFonts w:eastAsia="Times New Roman" w:cs="Times New Roman"/>
      <w:color w:val="auto"/>
      <w:sz w:val="16"/>
      <w:szCs w:val="24"/>
    </w:rPr>
  </w:style>
  <w:style w:type="paragraph" w:customStyle="1" w:styleId="TableHeading1">
    <w:name w:val="Table Heading 1"/>
    <w:basedOn w:val="Normal"/>
    <w:qFormat/>
    <w:rsid w:val="00597149"/>
    <w:pPr>
      <w:spacing w:after="0" w:line="240" w:lineRule="auto"/>
      <w:jc w:val="center"/>
    </w:pPr>
    <w:rPr>
      <w:rFonts w:eastAsia="Calibri" w:cs="Arial"/>
      <w:b/>
      <w:bCs/>
      <w:color w:val="FFFFFF" w:themeColor="background1"/>
      <w:sz w:val="18"/>
      <w:szCs w:val="18"/>
    </w:rPr>
  </w:style>
  <w:style w:type="paragraph" w:customStyle="1" w:styleId="TableText">
    <w:name w:val="Table Text"/>
    <w:qFormat/>
    <w:rsid w:val="00A507B0"/>
    <w:pPr>
      <w:spacing w:line="220" w:lineRule="atLeast"/>
    </w:pPr>
    <w:rPr>
      <w:rFonts w:ascii="Gill Sans MT" w:eastAsia="Calibri" w:hAnsi="Gill Sans MT" w:cs="Arial"/>
      <w:sz w:val="18"/>
      <w:szCs w:val="18"/>
    </w:rPr>
  </w:style>
  <w:style w:type="paragraph" w:customStyle="1" w:styleId="AcknowledgementsSub">
    <w:name w:val="Acknowledgements Sub"/>
    <w:basedOn w:val="Heading4"/>
    <w:qFormat/>
    <w:rsid w:val="006A25F1"/>
    <w:pPr>
      <w:ind w:left="720"/>
    </w:pPr>
  </w:style>
  <w:style w:type="table" w:styleId="TableGrid">
    <w:name w:val="Table Grid"/>
    <w:basedOn w:val="TableNormal"/>
    <w:uiPriority w:val="39"/>
    <w:rsid w:val="007554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554A0"/>
    <w:tblPr>
      <w:tblStyleRowBandSize w:val="1"/>
      <w:tblStyleColBandSize w:val="1"/>
      <w:tblBorders>
        <w:top w:val="single" w:sz="4" w:space="0" w:color="3CA7FF" w:themeColor="accent4" w:themeTint="99"/>
        <w:left w:val="single" w:sz="4" w:space="0" w:color="3CA7FF" w:themeColor="accent4" w:themeTint="99"/>
        <w:bottom w:val="single" w:sz="4" w:space="0" w:color="3CA7FF" w:themeColor="accent4" w:themeTint="99"/>
        <w:right w:val="single" w:sz="4" w:space="0" w:color="3CA7FF" w:themeColor="accent4" w:themeTint="99"/>
        <w:insideH w:val="single" w:sz="4" w:space="0" w:color="3CA7FF" w:themeColor="accent4" w:themeTint="99"/>
        <w:insideV w:val="single" w:sz="4" w:space="0" w:color="3CA7FF" w:themeColor="accent4" w:themeTint="99"/>
      </w:tblBorders>
    </w:tblPr>
    <w:tblStylePr w:type="firstRow">
      <w:rPr>
        <w:b/>
        <w:bCs/>
        <w:color w:val="FFFFFF" w:themeColor="background1"/>
      </w:rPr>
      <w:tblPr/>
      <w:tcPr>
        <w:tcBorders>
          <w:top w:val="single" w:sz="4" w:space="0" w:color="0067B9" w:themeColor="accent4"/>
          <w:left w:val="single" w:sz="4" w:space="0" w:color="0067B9" w:themeColor="accent4"/>
          <w:bottom w:val="single" w:sz="4" w:space="0" w:color="0067B9" w:themeColor="accent4"/>
          <w:right w:val="single" w:sz="4" w:space="0" w:color="0067B9" w:themeColor="accent4"/>
          <w:insideH w:val="nil"/>
          <w:insideV w:val="nil"/>
        </w:tcBorders>
        <w:shd w:val="clear" w:color="auto" w:fill="0067B9" w:themeFill="accent4"/>
      </w:tcPr>
    </w:tblStylePr>
    <w:tblStylePr w:type="lastRow">
      <w:rPr>
        <w:b/>
        <w:bCs/>
      </w:rPr>
      <w:tblPr/>
      <w:tcPr>
        <w:tcBorders>
          <w:top w:val="double" w:sz="4" w:space="0" w:color="0067B9" w:themeColor="accent4"/>
        </w:tcBorders>
      </w:tcPr>
    </w:tblStylePr>
    <w:tblStylePr w:type="firstCol">
      <w:rPr>
        <w:b/>
        <w:bCs/>
      </w:rPr>
    </w:tblStylePr>
    <w:tblStylePr w:type="lastCol">
      <w:rPr>
        <w:b/>
        <w:bCs/>
      </w:rPr>
    </w:tblStylePr>
    <w:tblStylePr w:type="band1Vert">
      <w:tblPr/>
      <w:tcPr>
        <w:shd w:val="clear" w:color="auto" w:fill="BEE1FF" w:themeFill="accent4" w:themeFillTint="33"/>
      </w:tcPr>
    </w:tblStylePr>
    <w:tblStylePr w:type="band1Horz">
      <w:tblPr/>
      <w:tcPr>
        <w:shd w:val="clear" w:color="auto" w:fill="BEE1FF" w:themeFill="accent4" w:themeFillTint="33"/>
      </w:tcPr>
    </w:tblStylePr>
  </w:style>
  <w:style w:type="table" w:customStyle="1" w:styleId="USAIDtablestyle">
    <w:name w:val="USAID table style"/>
    <w:basedOn w:val="TableNormal"/>
    <w:uiPriority w:val="99"/>
    <w:rsid w:val="005411B9"/>
    <w:pPr>
      <w:spacing w:line="220" w:lineRule="exact"/>
    </w:pPr>
    <w:rPr>
      <w:rFonts w:cs="Times New Roman (Body CS)"/>
      <w:color w:val="000000" w:themeColor="text1"/>
      <w:sz w:val="18"/>
    </w:rPr>
    <w:tblPr>
      <w:tblBorders>
        <w:bottom w:val="single" w:sz="2" w:space="0" w:color="6C6463" w:themeColor="text2"/>
        <w:insideH w:val="single" w:sz="2" w:space="0" w:color="6C6463" w:themeColor="text2"/>
        <w:insideV w:val="single" w:sz="2" w:space="0" w:color="6C6463" w:themeColor="text2"/>
      </w:tblBorders>
      <w:tblCellMar>
        <w:top w:w="72" w:type="dxa"/>
        <w:left w:w="144" w:type="dxa"/>
        <w:bottom w:w="72" w:type="dxa"/>
        <w:right w:w="144" w:type="dxa"/>
      </w:tblCellMar>
    </w:tblPr>
    <w:tblStylePr w:type="firstRow">
      <w:pPr>
        <w:wordWrap/>
        <w:spacing w:beforeLines="0" w:before="0" w:beforeAutospacing="0" w:afterLines="0" w:after="0" w:afterAutospacing="0" w:line="240" w:lineRule="auto"/>
        <w:jc w:val="left"/>
      </w:pPr>
      <w:rPr>
        <w:rFonts w:ascii="Gill Sans MT" w:hAnsi="Gill Sans MT"/>
        <w:b/>
        <w:i w:val="0"/>
        <w:color w:val="FFFFFF" w:themeColor="background1"/>
        <w:sz w:val="18"/>
      </w:rPr>
      <w:tblPr/>
      <w:tcPr>
        <w:tcBorders>
          <w:top w:val="nil"/>
          <w:left w:val="nil"/>
          <w:bottom w:val="nil"/>
          <w:right w:val="nil"/>
          <w:insideH w:val="nil"/>
          <w:insideV w:val="nil"/>
          <w:tl2br w:val="nil"/>
          <w:tr2bl w:val="nil"/>
        </w:tcBorders>
        <w:shd w:val="clear" w:color="auto" w:fill="0067B9" w:themeFill="accent4"/>
      </w:tcPr>
    </w:tblStylePr>
    <w:tblStylePr w:type="firstCol">
      <w:rPr>
        <w:rFonts w:ascii="Gill Sans SemiBold" w:hAnsi="Gill Sans SemiBold"/>
        <w:b/>
        <w:i w:val="0"/>
        <w:sz w:val="18"/>
      </w:rPr>
      <w:tblPr/>
      <w:tcPr>
        <w:shd w:val="clear" w:color="auto" w:fill="A7C6ED" w:themeFill="accent5"/>
      </w:tcPr>
    </w:tblStylePr>
  </w:style>
  <w:style w:type="paragraph" w:customStyle="1" w:styleId="IntroParagraph">
    <w:name w:val="Intro Paragraph"/>
    <w:qFormat/>
    <w:rsid w:val="00CB0DFC"/>
    <w:pPr>
      <w:spacing w:after="120" w:line="400" w:lineRule="exact"/>
    </w:pPr>
    <w:rPr>
      <w:rFonts w:ascii="Gill Sans MT" w:hAnsi="Gill Sans MT" w:cs="Gill Sans Light"/>
      <w:color w:val="0067B9" w:themeColor="accent4"/>
      <w:sz w:val="32"/>
      <w:szCs w:val="32"/>
    </w:rPr>
  </w:style>
  <w:style w:type="character" w:styleId="PageNumber">
    <w:name w:val="page number"/>
    <w:basedOn w:val="DefaultParagraphFont"/>
    <w:uiPriority w:val="99"/>
    <w:semiHidden/>
    <w:unhideWhenUsed/>
    <w:rsid w:val="004A6403"/>
  </w:style>
  <w:style w:type="paragraph" w:styleId="TOC2">
    <w:name w:val="toc 2"/>
    <w:basedOn w:val="Normal"/>
    <w:next w:val="Normal"/>
    <w:uiPriority w:val="39"/>
    <w:unhideWhenUsed/>
    <w:qFormat/>
    <w:rsid w:val="006E7BAA"/>
    <w:pPr>
      <w:tabs>
        <w:tab w:val="right" w:leader="dot" w:pos="9900"/>
      </w:tabs>
      <w:spacing w:after="80" w:line="240" w:lineRule="exact"/>
      <w:ind w:left="1267"/>
    </w:pPr>
    <w:rPr>
      <w:noProof/>
      <w:szCs w:val="18"/>
    </w:rPr>
  </w:style>
  <w:style w:type="paragraph" w:styleId="TOC1">
    <w:name w:val="toc 1"/>
    <w:basedOn w:val="Normal"/>
    <w:next w:val="Normal"/>
    <w:autoRedefine/>
    <w:uiPriority w:val="39"/>
    <w:unhideWhenUsed/>
    <w:qFormat/>
    <w:rsid w:val="00A507B0"/>
    <w:pPr>
      <w:tabs>
        <w:tab w:val="right" w:leader="dot" w:pos="9900"/>
      </w:tabs>
      <w:spacing w:after="80" w:line="240" w:lineRule="exact"/>
      <w:ind w:left="720"/>
    </w:pPr>
    <w:rPr>
      <w:rFonts w:cs="Gill Sans"/>
      <w:noProof/>
      <w:szCs w:val="18"/>
    </w:rPr>
  </w:style>
  <w:style w:type="character" w:customStyle="1" w:styleId="AcronymEmphasis">
    <w:name w:val="Acronym Emphasis"/>
    <w:basedOn w:val="DefaultParagraphFont"/>
    <w:uiPriority w:val="1"/>
    <w:rsid w:val="00A507B0"/>
    <w:rPr>
      <w:rFonts w:ascii="Gill Sans MT" w:hAnsi="Gill Sans MT"/>
      <w:b/>
      <w:i w:val="0"/>
    </w:rPr>
  </w:style>
  <w:style w:type="character" w:customStyle="1" w:styleId="BodyEmphasis">
    <w:name w:val="Body Emphasis"/>
    <w:basedOn w:val="DefaultParagraphFont"/>
    <w:uiPriority w:val="1"/>
    <w:qFormat/>
    <w:rsid w:val="00A507B0"/>
    <w:rPr>
      <w:rFonts w:ascii="Gill Sans MT" w:hAnsi="Gill Sans MT"/>
      <w:b/>
    </w:rPr>
  </w:style>
  <w:style w:type="paragraph" w:customStyle="1" w:styleId="AcknowledgementBody">
    <w:name w:val="Acknowledgement Body"/>
    <w:qFormat/>
    <w:rsid w:val="00A507B0"/>
    <w:pPr>
      <w:spacing w:after="80" w:line="220" w:lineRule="exact"/>
      <w:ind w:left="720" w:right="907"/>
    </w:pPr>
    <w:rPr>
      <w:rFonts w:ascii="Gill Sans MT" w:hAnsi="Gill Sans MT" w:cs="Gill Sans Light"/>
      <w:color w:val="504A4A" w:themeColor="text2" w:themeShade="BF"/>
      <w:sz w:val="16"/>
      <w:szCs w:val="16"/>
    </w:rPr>
  </w:style>
  <w:style w:type="paragraph" w:styleId="BalloonText">
    <w:name w:val="Balloon Text"/>
    <w:basedOn w:val="Normal"/>
    <w:link w:val="BalloonTextChar"/>
    <w:uiPriority w:val="99"/>
    <w:semiHidden/>
    <w:unhideWhenUsed/>
    <w:rsid w:val="002B57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57B8"/>
    <w:rPr>
      <w:rFonts w:ascii="Segoe UI" w:hAnsi="Segoe UI" w:cs="Segoe UI"/>
      <w:color w:val="504A4A" w:themeColor="text2" w:themeShade="BF"/>
      <w:sz w:val="18"/>
      <w:szCs w:val="18"/>
    </w:rPr>
  </w:style>
  <w:style w:type="character" w:styleId="Hyperlink">
    <w:name w:val="Hyperlink"/>
    <w:basedOn w:val="DefaultParagraphFont"/>
    <w:uiPriority w:val="99"/>
    <w:unhideWhenUsed/>
    <w:qFormat/>
    <w:rsid w:val="00A507B0"/>
    <w:rPr>
      <w:color w:val="0067B9" w:themeColor="accent4"/>
      <w:u w:val="none"/>
    </w:rPr>
  </w:style>
  <w:style w:type="paragraph" w:customStyle="1" w:styleId="ReportTitle">
    <w:name w:val="Report Title"/>
    <w:basedOn w:val="Normal"/>
    <w:next w:val="Normal"/>
    <w:rsid w:val="002B57B8"/>
    <w:pPr>
      <w:spacing w:after="240" w:line="240" w:lineRule="auto"/>
      <w:ind w:right="-720"/>
    </w:pPr>
    <w:rPr>
      <w:rFonts w:eastAsia="Times New Roman" w:cs="Arial"/>
      <w:caps/>
      <w:color w:val="C2113A"/>
      <w:sz w:val="60"/>
      <w:szCs w:val="72"/>
    </w:rPr>
  </w:style>
  <w:style w:type="paragraph" w:styleId="TOC3">
    <w:name w:val="toc 3"/>
    <w:basedOn w:val="Normal"/>
    <w:next w:val="Normal"/>
    <w:autoRedefine/>
    <w:uiPriority w:val="39"/>
    <w:unhideWhenUsed/>
    <w:qFormat/>
    <w:rsid w:val="00D52CAD"/>
    <w:pPr>
      <w:tabs>
        <w:tab w:val="right" w:leader="dot" w:pos="9893"/>
      </w:tabs>
      <w:spacing w:after="100"/>
      <w:ind w:left="1800"/>
    </w:pPr>
    <w:rPr>
      <w:noProof/>
      <w:sz w:val="18"/>
    </w:rPr>
  </w:style>
  <w:style w:type="paragraph" w:customStyle="1" w:styleId="AcronymListText">
    <w:name w:val="Acronym List Text"/>
    <w:basedOn w:val="Normal"/>
    <w:autoRedefine/>
    <w:qFormat/>
    <w:rsid w:val="00A507B0"/>
    <w:pPr>
      <w:spacing w:line="240" w:lineRule="auto"/>
      <w:ind w:left="1530" w:hanging="1530"/>
    </w:pPr>
    <w:rPr>
      <w:rFonts w:eastAsia="Times New Roman" w:cs="Times New Roman"/>
      <w:color w:val="auto"/>
      <w:szCs w:val="22"/>
    </w:rPr>
  </w:style>
  <w:style w:type="paragraph" w:styleId="Caption">
    <w:name w:val="caption"/>
    <w:basedOn w:val="Normal"/>
    <w:next w:val="Normal"/>
    <w:uiPriority w:val="35"/>
    <w:unhideWhenUsed/>
    <w:qFormat/>
    <w:rsid w:val="00CA1390"/>
    <w:pPr>
      <w:spacing w:after="200" w:line="240" w:lineRule="auto"/>
    </w:pPr>
    <w:rPr>
      <w:rFonts w:eastAsia="Times New Roman" w:cs="Times New Roman"/>
      <w:i/>
      <w:iCs/>
      <w:color w:val="6C6463" w:themeColor="text2"/>
      <w:sz w:val="18"/>
      <w:szCs w:val="18"/>
    </w:rPr>
  </w:style>
  <w:style w:type="character" w:styleId="CommentReference">
    <w:name w:val="annotation reference"/>
    <w:basedOn w:val="DefaultParagraphFont"/>
    <w:semiHidden/>
    <w:unhideWhenUsed/>
    <w:rsid w:val="005C7057"/>
    <w:rPr>
      <w:sz w:val="16"/>
      <w:szCs w:val="16"/>
    </w:rPr>
  </w:style>
  <w:style w:type="table" w:customStyle="1" w:styleId="GridTable4-Accent11">
    <w:name w:val="Grid Table 4 - Accent 11"/>
    <w:basedOn w:val="TableNormal"/>
    <w:uiPriority w:val="49"/>
    <w:locked/>
    <w:rsid w:val="005C7057"/>
    <w:rPr>
      <w:rFonts w:ascii="Times New Roman" w:eastAsia="Times New Roman" w:hAnsi="Times New Roman" w:cs="Times New Roman"/>
    </w:rPr>
    <w:tblPr>
      <w:tblStyleRowBandSize w:val="1"/>
      <w:tblStyleColBandSize w:val="1"/>
      <w:tblBorders>
        <w:top w:val="single" w:sz="4" w:space="0" w:color="0D75FF" w:themeColor="accent1" w:themeTint="99"/>
        <w:left w:val="single" w:sz="4" w:space="0" w:color="0D75FF" w:themeColor="accent1" w:themeTint="99"/>
        <w:bottom w:val="single" w:sz="4" w:space="0" w:color="0D75FF" w:themeColor="accent1" w:themeTint="99"/>
        <w:right w:val="single" w:sz="4" w:space="0" w:color="0D75FF" w:themeColor="accent1" w:themeTint="99"/>
        <w:insideH w:val="single" w:sz="4" w:space="0" w:color="0D75FF" w:themeColor="accent1" w:themeTint="99"/>
        <w:insideV w:val="single" w:sz="4" w:space="0" w:color="0D75FF" w:themeColor="accent1" w:themeTint="99"/>
      </w:tblBorders>
    </w:tblPr>
    <w:tblStylePr w:type="firstRow">
      <w:rPr>
        <w:b/>
        <w:bCs/>
        <w:color w:val="FFFFFF" w:themeColor="background1"/>
      </w:rPr>
      <w:tblPr/>
      <w:tcPr>
        <w:tcBorders>
          <w:top w:val="single" w:sz="4" w:space="0" w:color="002F6C" w:themeColor="accent1"/>
          <w:left w:val="single" w:sz="4" w:space="0" w:color="002F6C" w:themeColor="accent1"/>
          <w:bottom w:val="single" w:sz="4" w:space="0" w:color="002F6C" w:themeColor="accent1"/>
          <w:right w:val="single" w:sz="4" w:space="0" w:color="002F6C" w:themeColor="accent1"/>
          <w:insideH w:val="nil"/>
          <w:insideV w:val="nil"/>
        </w:tcBorders>
        <w:shd w:val="clear" w:color="auto" w:fill="002F6C" w:themeFill="accent1"/>
      </w:tcPr>
    </w:tblStylePr>
    <w:tblStylePr w:type="lastRow">
      <w:rPr>
        <w:b/>
        <w:bCs/>
      </w:rPr>
      <w:tblPr/>
      <w:tcPr>
        <w:tcBorders>
          <w:top w:val="double" w:sz="4" w:space="0" w:color="002F6C" w:themeColor="accent1"/>
        </w:tcBorders>
      </w:tcPr>
    </w:tblStylePr>
    <w:tblStylePr w:type="firstCol">
      <w:rPr>
        <w:b/>
        <w:bCs/>
      </w:rPr>
    </w:tblStylePr>
    <w:tblStylePr w:type="lastCol">
      <w:rPr>
        <w:b/>
        <w:bCs/>
      </w:rPr>
    </w:tblStylePr>
    <w:tblStylePr w:type="band1Vert">
      <w:tblPr/>
      <w:tcPr>
        <w:shd w:val="clear" w:color="auto" w:fill="AED1FF" w:themeFill="accent1" w:themeFillTint="33"/>
      </w:tcPr>
    </w:tblStylePr>
    <w:tblStylePr w:type="band1Horz">
      <w:tblPr/>
      <w:tcPr>
        <w:shd w:val="clear" w:color="auto" w:fill="AED1FF" w:themeFill="accent1" w:themeFillTint="33"/>
      </w:tcPr>
    </w:tblStylePr>
  </w:style>
  <w:style w:type="paragraph" w:styleId="CommentSubject">
    <w:name w:val="annotation subject"/>
    <w:basedOn w:val="Normal"/>
    <w:next w:val="Normal"/>
    <w:link w:val="CommentSubjectChar"/>
    <w:uiPriority w:val="99"/>
    <w:semiHidden/>
    <w:unhideWhenUsed/>
    <w:rsid w:val="00A507B0"/>
    <w:pPr>
      <w:spacing w:line="240" w:lineRule="auto"/>
    </w:pPr>
    <w:rPr>
      <w:rFonts w:ascii="Gill Sans Light" w:hAnsi="Gill Sans Light"/>
      <w:b/>
      <w:bCs/>
    </w:rPr>
  </w:style>
  <w:style w:type="character" w:customStyle="1" w:styleId="CommentSubjectChar">
    <w:name w:val="Comment Subject Char"/>
    <w:basedOn w:val="DefaultParagraphFont"/>
    <w:link w:val="CommentSubject"/>
    <w:uiPriority w:val="99"/>
    <w:semiHidden/>
    <w:rsid w:val="00A507B0"/>
    <w:rPr>
      <w:rFonts w:ascii="Gill Sans Light" w:eastAsia="Times New Roman" w:hAnsi="Gill Sans Light" w:cs="Gill Sans Light"/>
      <w:b/>
      <w:bCs/>
      <w:color w:val="504A4A" w:themeColor="text2" w:themeShade="BF"/>
      <w:sz w:val="20"/>
      <w:szCs w:val="20"/>
    </w:rPr>
  </w:style>
  <w:style w:type="table" w:customStyle="1" w:styleId="GridTable4-Accent51">
    <w:name w:val="Grid Table 4 - Accent 51"/>
    <w:basedOn w:val="TableNormal"/>
    <w:uiPriority w:val="49"/>
    <w:locked/>
    <w:rsid w:val="008F56BA"/>
    <w:rPr>
      <w:rFonts w:ascii="Times New Roman" w:eastAsia="Times New Roman" w:hAnsi="Times New Roman" w:cs="Times New Roman"/>
    </w:rPr>
    <w:tblPr>
      <w:tblStyleRowBandSize w:val="1"/>
      <w:tblStyleColBandSize w:val="1"/>
      <w:tblBorders>
        <w:top w:val="single" w:sz="4" w:space="0" w:color="CADCF4" w:themeColor="accent5" w:themeTint="99"/>
        <w:left w:val="single" w:sz="4" w:space="0" w:color="CADCF4" w:themeColor="accent5" w:themeTint="99"/>
        <w:bottom w:val="single" w:sz="4" w:space="0" w:color="CADCF4" w:themeColor="accent5" w:themeTint="99"/>
        <w:right w:val="single" w:sz="4" w:space="0" w:color="CADCF4" w:themeColor="accent5" w:themeTint="99"/>
        <w:insideH w:val="single" w:sz="4" w:space="0" w:color="CADCF4" w:themeColor="accent5" w:themeTint="99"/>
        <w:insideV w:val="single" w:sz="4" w:space="0" w:color="CADCF4" w:themeColor="accent5" w:themeTint="99"/>
      </w:tblBorders>
    </w:tblPr>
    <w:tblStylePr w:type="firstRow">
      <w:rPr>
        <w:b/>
        <w:bCs/>
        <w:color w:val="FFFFFF" w:themeColor="background1"/>
      </w:rPr>
      <w:tblPr/>
      <w:tcPr>
        <w:tcBorders>
          <w:top w:val="single" w:sz="4" w:space="0" w:color="A7C6ED" w:themeColor="accent5"/>
          <w:left w:val="single" w:sz="4" w:space="0" w:color="A7C6ED" w:themeColor="accent5"/>
          <w:bottom w:val="single" w:sz="4" w:space="0" w:color="A7C6ED" w:themeColor="accent5"/>
          <w:right w:val="single" w:sz="4" w:space="0" w:color="A7C6ED" w:themeColor="accent5"/>
          <w:insideH w:val="nil"/>
          <w:insideV w:val="nil"/>
        </w:tcBorders>
        <w:shd w:val="clear" w:color="auto" w:fill="A7C6ED" w:themeFill="accent5"/>
      </w:tcPr>
    </w:tblStylePr>
    <w:tblStylePr w:type="lastRow">
      <w:rPr>
        <w:b/>
        <w:bCs/>
      </w:rPr>
      <w:tblPr/>
      <w:tcPr>
        <w:tcBorders>
          <w:top w:val="double" w:sz="4" w:space="0" w:color="A7C6ED" w:themeColor="accent5"/>
        </w:tcBorders>
      </w:tcPr>
    </w:tblStylePr>
    <w:tblStylePr w:type="firstCol">
      <w:rPr>
        <w:b/>
        <w:bCs/>
      </w:rPr>
    </w:tblStylePr>
    <w:tblStylePr w:type="lastCol">
      <w:rPr>
        <w:b/>
        <w:bCs/>
      </w:rPr>
    </w:tblStylePr>
    <w:tblStylePr w:type="band1Vert">
      <w:tblPr/>
      <w:tcPr>
        <w:shd w:val="clear" w:color="auto" w:fill="EDF3FB" w:themeFill="accent5" w:themeFillTint="33"/>
      </w:tcPr>
    </w:tblStylePr>
    <w:tblStylePr w:type="band1Horz">
      <w:tblPr/>
      <w:tcPr>
        <w:shd w:val="clear" w:color="auto" w:fill="EDF3FB" w:themeFill="accent5" w:themeFillTint="33"/>
      </w:tcPr>
    </w:tblStylePr>
  </w:style>
  <w:style w:type="character" w:customStyle="1" w:styleId="AcronymListItalics">
    <w:name w:val="Acronym List Italics"/>
    <w:basedOn w:val="DefaultParagraphFont"/>
    <w:uiPriority w:val="1"/>
    <w:qFormat/>
    <w:rsid w:val="00A507B0"/>
    <w:rPr>
      <w:rFonts w:ascii="Gill Sans MT" w:hAnsi="Gill Sans MT" w:cs="Gill Sans Light"/>
      <w:b w:val="0"/>
      <w:i/>
    </w:rPr>
  </w:style>
  <w:style w:type="character" w:customStyle="1" w:styleId="BodyItalics">
    <w:name w:val="Body Italics"/>
    <w:basedOn w:val="DefaultParagraphFont"/>
    <w:uiPriority w:val="1"/>
    <w:qFormat/>
    <w:rsid w:val="00BA2BA6"/>
    <w:rPr>
      <w:i/>
      <w:noProof/>
      <w:szCs w:val="22"/>
      <w:shd w:val="clear" w:color="auto" w:fill="FFFFFF"/>
    </w:rPr>
  </w:style>
  <w:style w:type="paragraph" w:customStyle="1" w:styleId="TableIconCentered">
    <w:name w:val="Table Icon Centered"/>
    <w:qFormat/>
    <w:rsid w:val="00A507B0"/>
    <w:pPr>
      <w:spacing w:line="200" w:lineRule="exact"/>
      <w:jc w:val="center"/>
    </w:pPr>
    <w:rPr>
      <w:rFonts w:ascii="Gill Sans MT" w:eastAsia="Calibri" w:hAnsi="Gill Sans MT" w:cs="Arial"/>
      <w:i/>
      <w:color w:val="000000" w:themeColor="text1"/>
      <w:sz w:val="16"/>
      <w:szCs w:val="18"/>
    </w:rPr>
  </w:style>
  <w:style w:type="paragraph" w:customStyle="1" w:styleId="Table1stColumnNumber">
    <w:name w:val="Table 1st Column Number"/>
    <w:qFormat/>
    <w:rsid w:val="00A507B0"/>
    <w:pPr>
      <w:framePr w:hSpace="180" w:wrap="around" w:vAnchor="text" w:hAnchor="margin" w:y="97"/>
      <w:ind w:left="187" w:hanging="187"/>
    </w:pPr>
    <w:rPr>
      <w:rFonts w:ascii="Gill Sans MT" w:eastAsia="Calibri" w:hAnsi="Gill Sans MT" w:cs="Arial"/>
      <w:b/>
      <w:color w:val="000000" w:themeColor="text1"/>
      <w:sz w:val="18"/>
      <w:szCs w:val="18"/>
    </w:rPr>
  </w:style>
  <w:style w:type="paragraph" w:customStyle="1" w:styleId="TableListText">
    <w:name w:val="Table List Text"/>
    <w:basedOn w:val="TableText"/>
    <w:qFormat/>
    <w:rsid w:val="00A507B0"/>
    <w:pPr>
      <w:numPr>
        <w:numId w:val="26"/>
      </w:numPr>
    </w:pPr>
    <w:rPr>
      <w:color w:val="000000" w:themeColor="text1"/>
    </w:rPr>
  </w:style>
  <w:style w:type="paragraph" w:customStyle="1" w:styleId="TableTextSub">
    <w:name w:val="Table Text Sub"/>
    <w:basedOn w:val="TableText"/>
    <w:qFormat/>
    <w:rsid w:val="00A507B0"/>
    <w:pPr>
      <w:spacing w:after="40"/>
    </w:pPr>
    <w:rPr>
      <w:b/>
      <w:color w:val="000000" w:themeColor="text1"/>
    </w:rPr>
  </w:style>
  <w:style w:type="paragraph" w:styleId="Title">
    <w:name w:val="Title"/>
    <w:basedOn w:val="Normal"/>
    <w:next w:val="Normal"/>
    <w:link w:val="TitleChar"/>
    <w:uiPriority w:val="10"/>
    <w:qFormat/>
    <w:rsid w:val="00F668B6"/>
    <w:pPr>
      <w:spacing w:after="0" w:line="800" w:lineRule="exact"/>
      <w:ind w:left="432" w:right="288"/>
    </w:pPr>
    <w:rPr>
      <w:color w:val="FFFFFF" w:themeColor="background1"/>
      <w:sz w:val="72"/>
      <w:szCs w:val="72"/>
    </w:rPr>
  </w:style>
  <w:style w:type="character" w:customStyle="1" w:styleId="TitleChar">
    <w:name w:val="Title Char"/>
    <w:basedOn w:val="DefaultParagraphFont"/>
    <w:link w:val="Title"/>
    <w:uiPriority w:val="10"/>
    <w:rsid w:val="00F668B6"/>
    <w:rPr>
      <w:rFonts w:ascii="Gill Sans MT" w:hAnsi="Gill Sans MT" w:cs="Gill Sans Light"/>
      <w:color w:val="FFFFFF" w:themeColor="background1"/>
      <w:sz w:val="72"/>
      <w:szCs w:val="72"/>
    </w:rPr>
  </w:style>
  <w:style w:type="paragraph" w:styleId="Subtitle">
    <w:name w:val="Subtitle"/>
    <w:basedOn w:val="Normal"/>
    <w:next w:val="Normal"/>
    <w:link w:val="SubtitleChar"/>
    <w:uiPriority w:val="11"/>
    <w:qFormat/>
    <w:rsid w:val="00F668B6"/>
    <w:pPr>
      <w:spacing w:after="160" w:line="380" w:lineRule="exact"/>
      <w:ind w:left="432" w:right="288"/>
    </w:pPr>
    <w:rPr>
      <w:rFonts w:cs="Gill Sans"/>
      <w:color w:val="FFFFFF" w:themeColor="background1"/>
      <w:spacing w:val="20"/>
      <w:sz w:val="32"/>
      <w:szCs w:val="32"/>
    </w:rPr>
  </w:style>
  <w:style w:type="character" w:customStyle="1" w:styleId="SubtitleChar">
    <w:name w:val="Subtitle Char"/>
    <w:basedOn w:val="DefaultParagraphFont"/>
    <w:link w:val="Subtitle"/>
    <w:uiPriority w:val="11"/>
    <w:rsid w:val="00F668B6"/>
    <w:rPr>
      <w:rFonts w:ascii="Gill Sans MT" w:hAnsi="Gill Sans MT" w:cs="Gill Sans"/>
      <w:color w:val="FFFFFF" w:themeColor="background1"/>
      <w:spacing w:val="20"/>
      <w:sz w:val="32"/>
      <w:szCs w:val="32"/>
    </w:rPr>
  </w:style>
  <w:style w:type="paragraph" w:styleId="Quote">
    <w:name w:val="Quote"/>
    <w:next w:val="Normal"/>
    <w:autoRedefine/>
    <w:uiPriority w:val="29"/>
    <w:qFormat/>
    <w:rsid w:val="00E7610D"/>
    <w:pPr>
      <w:pBdr>
        <w:left w:val="single" w:sz="48" w:space="10" w:color="BA0C2F" w:themeColor="accent2"/>
      </w:pBdr>
      <w:spacing w:before="160" w:after="160" w:line="360" w:lineRule="exact"/>
      <w:ind w:left="360"/>
    </w:pPr>
    <w:rPr>
      <w:rFonts w:ascii="Gill Sans MT" w:hAnsi="Gill Sans MT" w:cs="Gill Sans"/>
      <w:iCs/>
      <w:color w:val="BA0C2F" w:themeColor="accent2"/>
      <w:sz w:val="30"/>
      <w:szCs w:val="30"/>
    </w:rPr>
  </w:style>
  <w:style w:type="paragraph" w:customStyle="1" w:styleId="BriefTitle">
    <w:name w:val="Brief Title"/>
    <w:qFormat/>
    <w:rsid w:val="002D42EF"/>
    <w:pPr>
      <w:spacing w:before="160" w:after="80" w:line="600" w:lineRule="exact"/>
      <w:ind w:left="432" w:right="288"/>
    </w:pPr>
    <w:rPr>
      <w:rFonts w:ascii="Gill Sans MT" w:eastAsia="Calibri" w:hAnsi="Gill Sans MT" w:cs="Arial"/>
      <w:color w:val="002F6C" w:themeColor="accent1"/>
      <w:sz w:val="56"/>
      <w:szCs w:val="56"/>
    </w:rPr>
  </w:style>
  <w:style w:type="paragraph" w:customStyle="1" w:styleId="BriefSubtitle">
    <w:name w:val="Brief Subtitle"/>
    <w:qFormat/>
    <w:rsid w:val="002D42EF"/>
    <w:pPr>
      <w:spacing w:after="160" w:line="380" w:lineRule="exact"/>
      <w:ind w:left="432" w:right="288"/>
    </w:pPr>
    <w:rPr>
      <w:color w:val="002F6C" w:themeColor="accent1"/>
      <w:sz w:val="32"/>
      <w:szCs w:val="32"/>
    </w:rPr>
  </w:style>
  <w:style w:type="paragraph" w:styleId="FootnoteText">
    <w:name w:val="footnote text"/>
    <w:basedOn w:val="Normal"/>
    <w:link w:val="FootnoteTextChar"/>
    <w:uiPriority w:val="99"/>
    <w:semiHidden/>
    <w:unhideWhenUsed/>
    <w:rsid w:val="00E24AF5"/>
    <w:pPr>
      <w:spacing w:before="60" w:after="0" w:line="240" w:lineRule="auto"/>
    </w:pPr>
    <w:rPr>
      <w:rFonts w:eastAsia="PMingLiU" w:cs="Times New Roman"/>
      <w:color w:val="auto"/>
    </w:rPr>
  </w:style>
  <w:style w:type="character" w:customStyle="1" w:styleId="FootnoteTextChar">
    <w:name w:val="Footnote Text Char"/>
    <w:basedOn w:val="DefaultParagraphFont"/>
    <w:link w:val="FootnoteText"/>
    <w:uiPriority w:val="99"/>
    <w:semiHidden/>
    <w:rsid w:val="00E24AF5"/>
    <w:rPr>
      <w:rFonts w:ascii="Gill Sans MT" w:eastAsia="PMingLiU" w:hAnsi="Gill Sans MT" w:cs="Times New Roman"/>
      <w:sz w:val="20"/>
      <w:szCs w:val="20"/>
    </w:rPr>
  </w:style>
  <w:style w:type="character" w:styleId="FootnoteReference">
    <w:name w:val="footnote reference"/>
    <w:basedOn w:val="DefaultParagraphFont"/>
    <w:uiPriority w:val="99"/>
    <w:semiHidden/>
    <w:unhideWhenUsed/>
    <w:rsid w:val="00E24AF5"/>
    <w:rPr>
      <w:rFonts w:ascii="Times New Roman" w:hAnsi="Times New Roman" w:cs="Times New Roman" w:hint="default"/>
      <w:vertAlign w:val="superscript"/>
    </w:rPr>
  </w:style>
  <w:style w:type="paragraph" w:styleId="ListNumber">
    <w:name w:val="List Number"/>
    <w:basedOn w:val="Normal"/>
    <w:uiPriority w:val="99"/>
    <w:unhideWhenUsed/>
    <w:rsid w:val="00E24EFD"/>
    <w:pPr>
      <w:spacing w:before="60" w:after="60" w:line="240" w:lineRule="auto"/>
      <w:contextualSpacing/>
    </w:pPr>
    <w:rPr>
      <w:rFonts w:cstheme="minorBidi"/>
      <w:color w:val="auto"/>
      <w:sz w:val="22"/>
      <w:szCs w:val="22"/>
    </w:rPr>
  </w:style>
  <w:style w:type="paragraph" w:styleId="ListBullet2">
    <w:name w:val="List Bullet 2"/>
    <w:basedOn w:val="Normal"/>
    <w:uiPriority w:val="99"/>
    <w:unhideWhenUsed/>
    <w:rsid w:val="00AA4AA6"/>
    <w:pPr>
      <w:tabs>
        <w:tab w:val="num" w:pos="720"/>
      </w:tabs>
      <w:spacing w:before="60" w:after="60" w:line="240" w:lineRule="auto"/>
      <w:ind w:left="720" w:hanging="360"/>
      <w:contextualSpacing/>
    </w:pPr>
    <w:rPr>
      <w:rFonts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278422">
      <w:bodyDiv w:val="1"/>
      <w:marLeft w:val="0"/>
      <w:marRight w:val="0"/>
      <w:marTop w:val="0"/>
      <w:marBottom w:val="0"/>
      <w:divBdr>
        <w:top w:val="none" w:sz="0" w:space="0" w:color="auto"/>
        <w:left w:val="none" w:sz="0" w:space="0" w:color="auto"/>
        <w:bottom w:val="none" w:sz="0" w:space="0" w:color="auto"/>
        <w:right w:val="none" w:sz="0" w:space="0" w:color="auto"/>
      </w:divBdr>
    </w:div>
    <w:div w:id="73673061">
      <w:bodyDiv w:val="1"/>
      <w:marLeft w:val="0"/>
      <w:marRight w:val="0"/>
      <w:marTop w:val="0"/>
      <w:marBottom w:val="0"/>
      <w:divBdr>
        <w:top w:val="none" w:sz="0" w:space="0" w:color="auto"/>
        <w:left w:val="none" w:sz="0" w:space="0" w:color="auto"/>
        <w:bottom w:val="none" w:sz="0" w:space="0" w:color="auto"/>
        <w:right w:val="none" w:sz="0" w:space="0" w:color="auto"/>
      </w:divBdr>
    </w:div>
    <w:div w:id="101539961">
      <w:bodyDiv w:val="1"/>
      <w:marLeft w:val="0"/>
      <w:marRight w:val="0"/>
      <w:marTop w:val="0"/>
      <w:marBottom w:val="0"/>
      <w:divBdr>
        <w:top w:val="none" w:sz="0" w:space="0" w:color="auto"/>
        <w:left w:val="none" w:sz="0" w:space="0" w:color="auto"/>
        <w:bottom w:val="none" w:sz="0" w:space="0" w:color="auto"/>
        <w:right w:val="none" w:sz="0" w:space="0" w:color="auto"/>
      </w:divBdr>
    </w:div>
    <w:div w:id="167671138">
      <w:bodyDiv w:val="1"/>
      <w:marLeft w:val="0"/>
      <w:marRight w:val="0"/>
      <w:marTop w:val="0"/>
      <w:marBottom w:val="0"/>
      <w:divBdr>
        <w:top w:val="none" w:sz="0" w:space="0" w:color="auto"/>
        <w:left w:val="none" w:sz="0" w:space="0" w:color="auto"/>
        <w:bottom w:val="none" w:sz="0" w:space="0" w:color="auto"/>
        <w:right w:val="none" w:sz="0" w:space="0" w:color="auto"/>
      </w:divBdr>
    </w:div>
    <w:div w:id="211037973">
      <w:bodyDiv w:val="1"/>
      <w:marLeft w:val="0"/>
      <w:marRight w:val="0"/>
      <w:marTop w:val="0"/>
      <w:marBottom w:val="0"/>
      <w:divBdr>
        <w:top w:val="none" w:sz="0" w:space="0" w:color="auto"/>
        <w:left w:val="none" w:sz="0" w:space="0" w:color="auto"/>
        <w:bottom w:val="none" w:sz="0" w:space="0" w:color="auto"/>
        <w:right w:val="none" w:sz="0" w:space="0" w:color="auto"/>
      </w:divBdr>
    </w:div>
    <w:div w:id="250621219">
      <w:bodyDiv w:val="1"/>
      <w:marLeft w:val="0"/>
      <w:marRight w:val="0"/>
      <w:marTop w:val="0"/>
      <w:marBottom w:val="0"/>
      <w:divBdr>
        <w:top w:val="none" w:sz="0" w:space="0" w:color="auto"/>
        <w:left w:val="none" w:sz="0" w:space="0" w:color="auto"/>
        <w:bottom w:val="none" w:sz="0" w:space="0" w:color="auto"/>
        <w:right w:val="none" w:sz="0" w:space="0" w:color="auto"/>
      </w:divBdr>
    </w:div>
    <w:div w:id="427118439">
      <w:bodyDiv w:val="1"/>
      <w:marLeft w:val="0"/>
      <w:marRight w:val="0"/>
      <w:marTop w:val="0"/>
      <w:marBottom w:val="0"/>
      <w:divBdr>
        <w:top w:val="none" w:sz="0" w:space="0" w:color="auto"/>
        <w:left w:val="none" w:sz="0" w:space="0" w:color="auto"/>
        <w:bottom w:val="none" w:sz="0" w:space="0" w:color="auto"/>
        <w:right w:val="none" w:sz="0" w:space="0" w:color="auto"/>
      </w:divBdr>
    </w:div>
    <w:div w:id="665939805">
      <w:bodyDiv w:val="1"/>
      <w:marLeft w:val="0"/>
      <w:marRight w:val="0"/>
      <w:marTop w:val="0"/>
      <w:marBottom w:val="0"/>
      <w:divBdr>
        <w:top w:val="none" w:sz="0" w:space="0" w:color="auto"/>
        <w:left w:val="none" w:sz="0" w:space="0" w:color="auto"/>
        <w:bottom w:val="none" w:sz="0" w:space="0" w:color="auto"/>
        <w:right w:val="none" w:sz="0" w:space="0" w:color="auto"/>
      </w:divBdr>
    </w:div>
    <w:div w:id="694355863">
      <w:bodyDiv w:val="1"/>
      <w:marLeft w:val="0"/>
      <w:marRight w:val="0"/>
      <w:marTop w:val="0"/>
      <w:marBottom w:val="0"/>
      <w:divBdr>
        <w:top w:val="none" w:sz="0" w:space="0" w:color="auto"/>
        <w:left w:val="none" w:sz="0" w:space="0" w:color="auto"/>
        <w:bottom w:val="none" w:sz="0" w:space="0" w:color="auto"/>
        <w:right w:val="none" w:sz="0" w:space="0" w:color="auto"/>
      </w:divBdr>
    </w:div>
    <w:div w:id="752775928">
      <w:bodyDiv w:val="1"/>
      <w:marLeft w:val="0"/>
      <w:marRight w:val="0"/>
      <w:marTop w:val="0"/>
      <w:marBottom w:val="0"/>
      <w:divBdr>
        <w:top w:val="none" w:sz="0" w:space="0" w:color="auto"/>
        <w:left w:val="none" w:sz="0" w:space="0" w:color="auto"/>
        <w:bottom w:val="none" w:sz="0" w:space="0" w:color="auto"/>
        <w:right w:val="none" w:sz="0" w:space="0" w:color="auto"/>
      </w:divBdr>
    </w:div>
    <w:div w:id="806627777">
      <w:bodyDiv w:val="1"/>
      <w:marLeft w:val="0"/>
      <w:marRight w:val="0"/>
      <w:marTop w:val="0"/>
      <w:marBottom w:val="0"/>
      <w:divBdr>
        <w:top w:val="none" w:sz="0" w:space="0" w:color="auto"/>
        <w:left w:val="none" w:sz="0" w:space="0" w:color="auto"/>
        <w:bottom w:val="none" w:sz="0" w:space="0" w:color="auto"/>
        <w:right w:val="none" w:sz="0" w:space="0" w:color="auto"/>
      </w:divBdr>
    </w:div>
    <w:div w:id="809597476">
      <w:bodyDiv w:val="1"/>
      <w:marLeft w:val="0"/>
      <w:marRight w:val="0"/>
      <w:marTop w:val="0"/>
      <w:marBottom w:val="0"/>
      <w:divBdr>
        <w:top w:val="none" w:sz="0" w:space="0" w:color="auto"/>
        <w:left w:val="none" w:sz="0" w:space="0" w:color="auto"/>
        <w:bottom w:val="none" w:sz="0" w:space="0" w:color="auto"/>
        <w:right w:val="none" w:sz="0" w:space="0" w:color="auto"/>
      </w:divBdr>
    </w:div>
    <w:div w:id="906502298">
      <w:bodyDiv w:val="1"/>
      <w:marLeft w:val="0"/>
      <w:marRight w:val="0"/>
      <w:marTop w:val="0"/>
      <w:marBottom w:val="0"/>
      <w:divBdr>
        <w:top w:val="none" w:sz="0" w:space="0" w:color="auto"/>
        <w:left w:val="none" w:sz="0" w:space="0" w:color="auto"/>
        <w:bottom w:val="none" w:sz="0" w:space="0" w:color="auto"/>
        <w:right w:val="none" w:sz="0" w:space="0" w:color="auto"/>
      </w:divBdr>
    </w:div>
    <w:div w:id="1073970172">
      <w:bodyDiv w:val="1"/>
      <w:marLeft w:val="0"/>
      <w:marRight w:val="0"/>
      <w:marTop w:val="0"/>
      <w:marBottom w:val="0"/>
      <w:divBdr>
        <w:top w:val="none" w:sz="0" w:space="0" w:color="auto"/>
        <w:left w:val="none" w:sz="0" w:space="0" w:color="auto"/>
        <w:bottom w:val="none" w:sz="0" w:space="0" w:color="auto"/>
        <w:right w:val="none" w:sz="0" w:space="0" w:color="auto"/>
      </w:divBdr>
      <w:divsChild>
        <w:div w:id="1387030613">
          <w:marLeft w:val="0"/>
          <w:marRight w:val="0"/>
          <w:marTop w:val="0"/>
          <w:marBottom w:val="0"/>
          <w:divBdr>
            <w:top w:val="none" w:sz="0" w:space="0" w:color="auto"/>
            <w:left w:val="none" w:sz="0" w:space="0" w:color="auto"/>
            <w:bottom w:val="none" w:sz="0" w:space="0" w:color="auto"/>
            <w:right w:val="none" w:sz="0" w:space="0" w:color="auto"/>
          </w:divBdr>
        </w:div>
        <w:div w:id="717048812">
          <w:marLeft w:val="0"/>
          <w:marRight w:val="0"/>
          <w:marTop w:val="0"/>
          <w:marBottom w:val="0"/>
          <w:divBdr>
            <w:top w:val="none" w:sz="0" w:space="0" w:color="auto"/>
            <w:left w:val="none" w:sz="0" w:space="0" w:color="auto"/>
            <w:bottom w:val="none" w:sz="0" w:space="0" w:color="auto"/>
            <w:right w:val="none" w:sz="0" w:space="0" w:color="auto"/>
          </w:divBdr>
        </w:div>
        <w:div w:id="1025714306">
          <w:marLeft w:val="0"/>
          <w:marRight w:val="0"/>
          <w:marTop w:val="0"/>
          <w:marBottom w:val="0"/>
          <w:divBdr>
            <w:top w:val="none" w:sz="0" w:space="0" w:color="auto"/>
            <w:left w:val="none" w:sz="0" w:space="0" w:color="auto"/>
            <w:bottom w:val="none" w:sz="0" w:space="0" w:color="auto"/>
            <w:right w:val="none" w:sz="0" w:space="0" w:color="auto"/>
          </w:divBdr>
        </w:div>
        <w:div w:id="299582462">
          <w:marLeft w:val="0"/>
          <w:marRight w:val="0"/>
          <w:marTop w:val="0"/>
          <w:marBottom w:val="0"/>
          <w:divBdr>
            <w:top w:val="none" w:sz="0" w:space="0" w:color="auto"/>
            <w:left w:val="none" w:sz="0" w:space="0" w:color="auto"/>
            <w:bottom w:val="none" w:sz="0" w:space="0" w:color="auto"/>
            <w:right w:val="none" w:sz="0" w:space="0" w:color="auto"/>
          </w:divBdr>
        </w:div>
        <w:div w:id="358243706">
          <w:marLeft w:val="0"/>
          <w:marRight w:val="0"/>
          <w:marTop w:val="0"/>
          <w:marBottom w:val="0"/>
          <w:divBdr>
            <w:top w:val="none" w:sz="0" w:space="0" w:color="auto"/>
            <w:left w:val="none" w:sz="0" w:space="0" w:color="auto"/>
            <w:bottom w:val="none" w:sz="0" w:space="0" w:color="auto"/>
            <w:right w:val="none" w:sz="0" w:space="0" w:color="auto"/>
          </w:divBdr>
        </w:div>
      </w:divsChild>
    </w:div>
    <w:div w:id="1198855403">
      <w:bodyDiv w:val="1"/>
      <w:marLeft w:val="0"/>
      <w:marRight w:val="0"/>
      <w:marTop w:val="0"/>
      <w:marBottom w:val="0"/>
      <w:divBdr>
        <w:top w:val="none" w:sz="0" w:space="0" w:color="auto"/>
        <w:left w:val="none" w:sz="0" w:space="0" w:color="auto"/>
        <w:bottom w:val="none" w:sz="0" w:space="0" w:color="auto"/>
        <w:right w:val="none" w:sz="0" w:space="0" w:color="auto"/>
      </w:divBdr>
    </w:div>
    <w:div w:id="1199705943">
      <w:bodyDiv w:val="1"/>
      <w:marLeft w:val="0"/>
      <w:marRight w:val="0"/>
      <w:marTop w:val="0"/>
      <w:marBottom w:val="0"/>
      <w:divBdr>
        <w:top w:val="none" w:sz="0" w:space="0" w:color="auto"/>
        <w:left w:val="none" w:sz="0" w:space="0" w:color="auto"/>
        <w:bottom w:val="none" w:sz="0" w:space="0" w:color="auto"/>
        <w:right w:val="none" w:sz="0" w:space="0" w:color="auto"/>
      </w:divBdr>
    </w:div>
    <w:div w:id="1236085769">
      <w:bodyDiv w:val="1"/>
      <w:marLeft w:val="0"/>
      <w:marRight w:val="0"/>
      <w:marTop w:val="0"/>
      <w:marBottom w:val="0"/>
      <w:divBdr>
        <w:top w:val="none" w:sz="0" w:space="0" w:color="auto"/>
        <w:left w:val="none" w:sz="0" w:space="0" w:color="auto"/>
        <w:bottom w:val="none" w:sz="0" w:space="0" w:color="auto"/>
        <w:right w:val="none" w:sz="0" w:space="0" w:color="auto"/>
      </w:divBdr>
      <w:divsChild>
        <w:div w:id="351341414">
          <w:marLeft w:val="0"/>
          <w:marRight w:val="0"/>
          <w:marTop w:val="0"/>
          <w:marBottom w:val="0"/>
          <w:divBdr>
            <w:top w:val="none" w:sz="0" w:space="0" w:color="auto"/>
            <w:left w:val="none" w:sz="0" w:space="0" w:color="auto"/>
            <w:bottom w:val="none" w:sz="0" w:space="0" w:color="auto"/>
            <w:right w:val="none" w:sz="0" w:space="0" w:color="auto"/>
          </w:divBdr>
          <w:divsChild>
            <w:div w:id="324742821">
              <w:marLeft w:val="0"/>
              <w:marRight w:val="0"/>
              <w:marTop w:val="0"/>
              <w:marBottom w:val="0"/>
              <w:divBdr>
                <w:top w:val="none" w:sz="0" w:space="0" w:color="auto"/>
                <w:left w:val="none" w:sz="0" w:space="0" w:color="auto"/>
                <w:bottom w:val="none" w:sz="0" w:space="0" w:color="auto"/>
                <w:right w:val="none" w:sz="0" w:space="0" w:color="auto"/>
              </w:divBdr>
              <w:divsChild>
                <w:div w:id="95505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017165">
      <w:bodyDiv w:val="1"/>
      <w:marLeft w:val="0"/>
      <w:marRight w:val="0"/>
      <w:marTop w:val="0"/>
      <w:marBottom w:val="0"/>
      <w:divBdr>
        <w:top w:val="none" w:sz="0" w:space="0" w:color="auto"/>
        <w:left w:val="none" w:sz="0" w:space="0" w:color="auto"/>
        <w:bottom w:val="none" w:sz="0" w:space="0" w:color="auto"/>
        <w:right w:val="none" w:sz="0" w:space="0" w:color="auto"/>
      </w:divBdr>
    </w:div>
    <w:div w:id="1361978862">
      <w:bodyDiv w:val="1"/>
      <w:marLeft w:val="0"/>
      <w:marRight w:val="0"/>
      <w:marTop w:val="0"/>
      <w:marBottom w:val="0"/>
      <w:divBdr>
        <w:top w:val="none" w:sz="0" w:space="0" w:color="auto"/>
        <w:left w:val="none" w:sz="0" w:space="0" w:color="auto"/>
        <w:bottom w:val="none" w:sz="0" w:space="0" w:color="auto"/>
        <w:right w:val="none" w:sz="0" w:space="0" w:color="auto"/>
      </w:divBdr>
    </w:div>
    <w:div w:id="1425109787">
      <w:bodyDiv w:val="1"/>
      <w:marLeft w:val="0"/>
      <w:marRight w:val="0"/>
      <w:marTop w:val="0"/>
      <w:marBottom w:val="0"/>
      <w:divBdr>
        <w:top w:val="none" w:sz="0" w:space="0" w:color="auto"/>
        <w:left w:val="none" w:sz="0" w:space="0" w:color="auto"/>
        <w:bottom w:val="none" w:sz="0" w:space="0" w:color="auto"/>
        <w:right w:val="none" w:sz="0" w:space="0" w:color="auto"/>
      </w:divBdr>
    </w:div>
    <w:div w:id="1516845015">
      <w:bodyDiv w:val="1"/>
      <w:marLeft w:val="0"/>
      <w:marRight w:val="0"/>
      <w:marTop w:val="0"/>
      <w:marBottom w:val="0"/>
      <w:divBdr>
        <w:top w:val="none" w:sz="0" w:space="0" w:color="auto"/>
        <w:left w:val="none" w:sz="0" w:space="0" w:color="auto"/>
        <w:bottom w:val="none" w:sz="0" w:space="0" w:color="auto"/>
        <w:right w:val="none" w:sz="0" w:space="0" w:color="auto"/>
      </w:divBdr>
    </w:div>
    <w:div w:id="1530725331">
      <w:bodyDiv w:val="1"/>
      <w:marLeft w:val="0"/>
      <w:marRight w:val="0"/>
      <w:marTop w:val="0"/>
      <w:marBottom w:val="0"/>
      <w:divBdr>
        <w:top w:val="none" w:sz="0" w:space="0" w:color="auto"/>
        <w:left w:val="none" w:sz="0" w:space="0" w:color="auto"/>
        <w:bottom w:val="none" w:sz="0" w:space="0" w:color="auto"/>
        <w:right w:val="none" w:sz="0" w:space="0" w:color="auto"/>
      </w:divBdr>
    </w:div>
    <w:div w:id="1892185496">
      <w:bodyDiv w:val="1"/>
      <w:marLeft w:val="0"/>
      <w:marRight w:val="0"/>
      <w:marTop w:val="0"/>
      <w:marBottom w:val="0"/>
      <w:divBdr>
        <w:top w:val="none" w:sz="0" w:space="0" w:color="auto"/>
        <w:left w:val="none" w:sz="0" w:space="0" w:color="auto"/>
        <w:bottom w:val="none" w:sz="0" w:space="0" w:color="auto"/>
        <w:right w:val="none" w:sz="0" w:space="0" w:color="auto"/>
      </w:divBdr>
    </w:div>
    <w:div w:id="1961761466">
      <w:bodyDiv w:val="1"/>
      <w:marLeft w:val="0"/>
      <w:marRight w:val="0"/>
      <w:marTop w:val="0"/>
      <w:marBottom w:val="0"/>
      <w:divBdr>
        <w:top w:val="none" w:sz="0" w:space="0" w:color="auto"/>
        <w:left w:val="none" w:sz="0" w:space="0" w:color="auto"/>
        <w:bottom w:val="none" w:sz="0" w:space="0" w:color="auto"/>
        <w:right w:val="none" w:sz="0" w:space="0" w:color="auto"/>
      </w:divBdr>
      <w:divsChild>
        <w:div w:id="1462307215">
          <w:marLeft w:val="547"/>
          <w:marRight w:val="0"/>
          <w:marTop w:val="0"/>
          <w:marBottom w:val="0"/>
          <w:divBdr>
            <w:top w:val="none" w:sz="0" w:space="0" w:color="auto"/>
            <w:left w:val="none" w:sz="0" w:space="0" w:color="auto"/>
            <w:bottom w:val="none" w:sz="0" w:space="0" w:color="auto"/>
            <w:right w:val="none" w:sz="0" w:space="0" w:color="auto"/>
          </w:divBdr>
        </w:div>
        <w:div w:id="1953855005">
          <w:marLeft w:val="547"/>
          <w:marRight w:val="0"/>
          <w:marTop w:val="0"/>
          <w:marBottom w:val="0"/>
          <w:divBdr>
            <w:top w:val="none" w:sz="0" w:space="0" w:color="auto"/>
            <w:left w:val="none" w:sz="0" w:space="0" w:color="auto"/>
            <w:bottom w:val="none" w:sz="0" w:space="0" w:color="auto"/>
            <w:right w:val="none" w:sz="0" w:space="0" w:color="auto"/>
          </w:divBdr>
        </w:div>
        <w:div w:id="470289145">
          <w:marLeft w:val="547"/>
          <w:marRight w:val="0"/>
          <w:marTop w:val="0"/>
          <w:marBottom w:val="0"/>
          <w:divBdr>
            <w:top w:val="none" w:sz="0" w:space="0" w:color="auto"/>
            <w:left w:val="none" w:sz="0" w:space="0" w:color="auto"/>
            <w:bottom w:val="none" w:sz="0" w:space="0" w:color="auto"/>
            <w:right w:val="none" w:sz="0" w:space="0" w:color="auto"/>
          </w:divBdr>
        </w:div>
      </w:divsChild>
    </w:div>
    <w:div w:id="1971007369">
      <w:bodyDiv w:val="1"/>
      <w:marLeft w:val="0"/>
      <w:marRight w:val="0"/>
      <w:marTop w:val="0"/>
      <w:marBottom w:val="0"/>
      <w:divBdr>
        <w:top w:val="none" w:sz="0" w:space="0" w:color="auto"/>
        <w:left w:val="none" w:sz="0" w:space="0" w:color="auto"/>
        <w:bottom w:val="none" w:sz="0" w:space="0" w:color="auto"/>
        <w:right w:val="none" w:sz="0" w:space="0" w:color="auto"/>
      </w:divBdr>
    </w:div>
    <w:div w:id="1972593746">
      <w:bodyDiv w:val="1"/>
      <w:marLeft w:val="0"/>
      <w:marRight w:val="0"/>
      <w:marTop w:val="0"/>
      <w:marBottom w:val="0"/>
      <w:divBdr>
        <w:top w:val="none" w:sz="0" w:space="0" w:color="auto"/>
        <w:left w:val="none" w:sz="0" w:space="0" w:color="auto"/>
        <w:bottom w:val="none" w:sz="0" w:space="0" w:color="auto"/>
        <w:right w:val="none" w:sz="0" w:space="0" w:color="auto"/>
      </w:divBdr>
      <w:divsChild>
        <w:div w:id="1750612461">
          <w:marLeft w:val="547"/>
          <w:marRight w:val="0"/>
          <w:marTop w:val="0"/>
          <w:marBottom w:val="0"/>
          <w:divBdr>
            <w:top w:val="none" w:sz="0" w:space="0" w:color="auto"/>
            <w:left w:val="none" w:sz="0" w:space="0" w:color="auto"/>
            <w:bottom w:val="none" w:sz="0" w:space="0" w:color="auto"/>
            <w:right w:val="none" w:sz="0" w:space="0" w:color="auto"/>
          </w:divBdr>
        </w:div>
        <w:div w:id="1648584720">
          <w:marLeft w:val="547"/>
          <w:marRight w:val="0"/>
          <w:marTop w:val="0"/>
          <w:marBottom w:val="0"/>
          <w:divBdr>
            <w:top w:val="none" w:sz="0" w:space="0" w:color="auto"/>
            <w:left w:val="none" w:sz="0" w:space="0" w:color="auto"/>
            <w:bottom w:val="none" w:sz="0" w:space="0" w:color="auto"/>
            <w:right w:val="none" w:sz="0" w:space="0" w:color="auto"/>
          </w:divBdr>
        </w:div>
        <w:div w:id="1311330146">
          <w:marLeft w:val="547"/>
          <w:marRight w:val="0"/>
          <w:marTop w:val="0"/>
          <w:marBottom w:val="0"/>
          <w:divBdr>
            <w:top w:val="none" w:sz="0" w:space="0" w:color="auto"/>
            <w:left w:val="none" w:sz="0" w:space="0" w:color="auto"/>
            <w:bottom w:val="none" w:sz="0" w:space="0" w:color="auto"/>
            <w:right w:val="none" w:sz="0" w:space="0" w:color="auto"/>
          </w:divBdr>
        </w:div>
      </w:divsChild>
    </w:div>
    <w:div w:id="2049184182">
      <w:bodyDiv w:val="1"/>
      <w:marLeft w:val="0"/>
      <w:marRight w:val="0"/>
      <w:marTop w:val="0"/>
      <w:marBottom w:val="0"/>
      <w:divBdr>
        <w:top w:val="none" w:sz="0" w:space="0" w:color="auto"/>
        <w:left w:val="none" w:sz="0" w:space="0" w:color="auto"/>
        <w:bottom w:val="none" w:sz="0" w:space="0" w:color="auto"/>
        <w:right w:val="none" w:sz="0" w:space="0" w:color="auto"/>
      </w:divBdr>
      <w:divsChild>
        <w:div w:id="2109888632">
          <w:marLeft w:val="547"/>
          <w:marRight w:val="0"/>
          <w:marTop w:val="0"/>
          <w:marBottom w:val="0"/>
          <w:divBdr>
            <w:top w:val="none" w:sz="0" w:space="0" w:color="auto"/>
            <w:left w:val="none" w:sz="0" w:space="0" w:color="auto"/>
            <w:bottom w:val="none" w:sz="0" w:space="0" w:color="auto"/>
            <w:right w:val="none" w:sz="0" w:space="0" w:color="auto"/>
          </w:divBdr>
        </w:div>
        <w:div w:id="1273440260">
          <w:marLeft w:val="547"/>
          <w:marRight w:val="0"/>
          <w:marTop w:val="0"/>
          <w:marBottom w:val="0"/>
          <w:divBdr>
            <w:top w:val="none" w:sz="0" w:space="0" w:color="auto"/>
            <w:left w:val="none" w:sz="0" w:space="0" w:color="auto"/>
            <w:bottom w:val="none" w:sz="0" w:space="0" w:color="auto"/>
            <w:right w:val="none" w:sz="0" w:space="0" w:color="auto"/>
          </w:divBdr>
        </w:div>
        <w:div w:id="2264946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emf"/><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39.jpeg"/><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hrh2030program.org/tool_hrh-planning-for-hiv/"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yperlink" Target="https://hrh2030program.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emf"/></Relationships>
</file>

<file path=word/_rels/footnotes.xml.rels><?xml version="1.0" encoding="UTF-8" standalone="yes"?>
<Relationships xmlns="http://schemas.openxmlformats.org/package/2006/relationships"><Relationship Id="rId2" Type="http://schemas.openxmlformats.org/officeDocument/2006/relationships/hyperlink" Target="https://hrh2030program.org/tool_hrh-planning-for-hiv/" TargetMode="External"/><Relationship Id="rId1" Type="http://schemas.openxmlformats.org/officeDocument/2006/relationships/hyperlink" Target="https://www.hrh2030program.or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egria\OneDrive%20-%20Chemonics\Desktop\HRH2030%20Brief%20Template_no%20image%20rows_March%202019%20(1).dotx" TargetMode="External"/></Relationships>
</file>

<file path=word/theme/theme1.xml><?xml version="1.0" encoding="utf-8"?>
<a:theme xmlns:a="http://schemas.openxmlformats.org/drawingml/2006/main" name="Office Theme">
  <a:themeElements>
    <a:clrScheme name="USAID Color Palette">
      <a:dk1>
        <a:srgbClr val="000000"/>
      </a:dk1>
      <a:lt1>
        <a:srgbClr val="FFFFFF"/>
      </a:lt1>
      <a:dk2>
        <a:srgbClr val="6C6463"/>
      </a:dk2>
      <a:lt2>
        <a:srgbClr val="E7E6E6"/>
      </a:lt2>
      <a:accent1>
        <a:srgbClr val="002F6C"/>
      </a:accent1>
      <a:accent2>
        <a:srgbClr val="BA0C2F"/>
      </a:accent2>
      <a:accent3>
        <a:srgbClr val="A5A5A5"/>
      </a:accent3>
      <a:accent4>
        <a:srgbClr val="0067B9"/>
      </a:accent4>
      <a:accent5>
        <a:srgbClr val="A7C6ED"/>
      </a:accent5>
      <a:accent6>
        <a:srgbClr val="651D32"/>
      </a:accent6>
      <a:hlink>
        <a:srgbClr val="8C8985"/>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ct Communications" ma:contentTypeID="0x0101008DA58B5CA681664FAB24816C56F4108509000BF2E381A2C5064CA6E78D8CC9E09546" ma:contentTypeVersion="17" ma:contentTypeDescription="Project Communications" ma:contentTypeScope="" ma:versionID="38dbb4bf3e948bf14cc5a085bee522d3">
  <xsd:schema xmlns:xsd="http://www.w3.org/2001/XMLSchema" xmlns:xs="http://www.w3.org/2001/XMLSchema" xmlns:p="http://schemas.microsoft.com/office/2006/metadata/properties" xmlns:ns2="8d7096d6-fc66-4344-9e3f-2445529a09f6" xmlns:ns3="b4b89a15-a753-4a3e-bbcf-0d6ccc93375c" targetNamespace="http://schemas.microsoft.com/office/2006/metadata/properties" ma:root="true" ma:fieldsID="d209af8601c42e55570b00864e066738" ns2:_="" ns3:_="">
    <xsd:import namespace="8d7096d6-fc66-4344-9e3f-2445529a09f6"/>
    <xsd:import namespace="b4b89a15-a753-4a3e-bbcf-0d6ccc93375c"/>
    <xsd:element name="properties">
      <xsd:complexType>
        <xsd:sequence>
          <xsd:element name="documentManagement">
            <xsd:complexType>
              <xsd:all>
                <xsd:element ref="ns2:hbf0c10381aa4bd59932b5b7da857fed"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2" nillable="true" ma:taxonomy="true" ma:internalName="hbf0c10381aa4bd59932b5b7da857fed" ma:taxonomyFieldName="Project_x0020_Document_x0020_Type" ma:displayName="Project Document Type" ma:readOnly="fals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3" nillable="true" ma:displayName="Taxonomy Catch All Column" ma:description="" ma:hidden="true" ma:list="{8340ed64-11b6-4220-8fab-a0af4836cea5}" ma:internalName="TaxCatchAll" ma:showField="CatchAllData" ma:web="8cdb0b59-e071-4186-98b9-0b2fd4b2ed14">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description="" ma:hidden="true" ma:list="{8340ed64-11b6-4220-8fab-a0af4836cea5}" ma:internalName="TaxCatchAllLabel" ma:readOnly="true" ma:showField="CatchAllDataLabel" ma:web="8cdb0b59-e071-4186-98b9-0b2fd4b2ed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b89a15-a753-4a3e-bbcf-0d6ccc9337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bf0c10381aa4bd59932b5b7da857fed xmlns="8d7096d6-fc66-4344-9e3f-2445529a09f6">
      <Terms xmlns="http://schemas.microsoft.com/office/infopath/2007/PartnerControls"/>
    </hbf0c10381aa4bd59932b5b7da857fed>
    <TaxCatchAll xmlns="8d7096d6-fc66-4344-9e3f-2445529a09f6"/>
  </documentManagement>
</p:properties>
</file>

<file path=customXml/item4.xml><?xml version="1.0" encoding="utf-8"?>
<?mso-contentType ?>
<SharedContentType xmlns="Microsoft.SharePoint.Taxonomy.ContentTypeSync" SourceId="822e118f-d533-465d-b5ca-7beed2256e09" ContentTypeId="0x0101008DA58B5CA681664FAB24816C56F4108509"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424B29-1417-CF43-978D-E2923B723E8C}">
  <ds:schemaRefs>
    <ds:schemaRef ds:uri="http://schemas.openxmlformats.org/officeDocument/2006/bibliography"/>
  </ds:schemaRefs>
</ds:datastoreItem>
</file>

<file path=customXml/itemProps2.xml><?xml version="1.0" encoding="utf-8"?>
<ds:datastoreItem xmlns:ds="http://schemas.openxmlformats.org/officeDocument/2006/customXml" ds:itemID="{65CDCE51-06D2-4E8A-BE8F-BB988418FD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b4b89a15-a753-4a3e-bbcf-0d6ccc933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DF024A-7B20-441A-AF16-7A7E3ECF4EA7}">
  <ds:schemaRefs>
    <ds:schemaRef ds:uri="http://schemas.microsoft.com/office/2006/metadata/properties"/>
    <ds:schemaRef ds:uri="http://schemas.microsoft.com/office/infopath/2007/PartnerControls"/>
    <ds:schemaRef ds:uri="8d7096d6-fc66-4344-9e3f-2445529a09f6"/>
  </ds:schemaRefs>
</ds:datastoreItem>
</file>

<file path=customXml/itemProps4.xml><?xml version="1.0" encoding="utf-8"?>
<ds:datastoreItem xmlns:ds="http://schemas.openxmlformats.org/officeDocument/2006/customXml" ds:itemID="{F2264F07-F89B-4C7C-A30E-53A7F981432F}">
  <ds:schemaRefs>
    <ds:schemaRef ds:uri="Microsoft.SharePoint.Taxonomy.ContentTypeSync"/>
  </ds:schemaRefs>
</ds:datastoreItem>
</file>

<file path=customXml/itemProps5.xml><?xml version="1.0" encoding="utf-8"?>
<ds:datastoreItem xmlns:ds="http://schemas.openxmlformats.org/officeDocument/2006/customXml" ds:itemID="{FDEC13F1-6772-4734-A735-997AFD5210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HRH2030 Brief Template_no image rows_March 2019 (1).dotx</Template>
  <TotalTime>62</TotalTime>
  <Pages>16</Pages>
  <Words>4662</Words>
  <Characters>26576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Alegria</dc:creator>
  <cp:keywords/>
  <dc:description/>
  <cp:lastModifiedBy>eckhard kleinau</cp:lastModifiedBy>
  <cp:revision>3</cp:revision>
  <cp:lastPrinted>2019-02-25T21:41:00Z</cp:lastPrinted>
  <dcterms:created xsi:type="dcterms:W3CDTF">2021-03-10T02:59:00Z</dcterms:created>
  <dcterms:modified xsi:type="dcterms:W3CDTF">2021-04-16T19:23:00Z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0x0101008DA58B5CA681664FAB24816C56F4108509000BF2E381A2C5064CA6E78D8CC9E09546</vt:lpwstr>
  </property>
  <property fmtid="{D5CDD505-2E9C-101B-9397-08002B2CF9AE}" pid="3" name="Project Document Type">
    <vt:lpwstr/>
  </property>
</Properties>
</file>